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D558DA" w14:textId="3ABB9A58" w:rsidR="006D4890" w:rsidRPr="00757516" w:rsidRDefault="0090713F">
      <w:r w:rsidRPr="00757516">
        <w:rPr>
          <w:noProof/>
        </w:rPr>
        <w:drawing>
          <wp:anchor distT="0" distB="0" distL="114300" distR="114300" simplePos="0" relativeHeight="251658240" behindDoc="0" locked="0" layoutInCell="1" allowOverlap="1" wp14:anchorId="320FAE04" wp14:editId="5667A413">
            <wp:simplePos x="0" y="0"/>
            <wp:positionH relativeFrom="margin">
              <wp:align>center</wp:align>
            </wp:positionH>
            <wp:positionV relativeFrom="margin">
              <wp:posOffset>209550</wp:posOffset>
            </wp:positionV>
            <wp:extent cx="7751445" cy="1924050"/>
            <wp:effectExtent l="0" t="0" r="1905" b="0"/>
            <wp:wrapSquare wrapText="bothSides"/>
            <wp:docPr id="1623754493" name="Bildobjekt 1" descr="En bild som visar utomhus, Ruiner, tempel, himme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754493" name="Bildobjekt 1" descr="En bild som visar utomhus, Ruiner, tempel, himmel&#10;&#10;Automatiskt genererad beskrivni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82" b="34987"/>
                    <a:stretch/>
                  </pic:blipFill>
                  <pic:spPr bwMode="auto">
                    <a:xfrm>
                      <a:off x="0" y="0"/>
                      <a:ext cx="7751445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919A8" w14:textId="77777777" w:rsidR="00916DF3" w:rsidRDefault="00916DF3" w:rsidP="00A30C87">
      <w:pPr>
        <w:rPr>
          <w:sz w:val="20"/>
          <w:szCs w:val="20"/>
        </w:rPr>
      </w:pPr>
    </w:p>
    <w:p w14:paraId="279D9B8A" w14:textId="0BC6F81C" w:rsidR="00581AF5" w:rsidRPr="00757516" w:rsidRDefault="00581AF5" w:rsidP="00581AF5">
      <w:pPr>
        <w:pStyle w:val="Rubrik2"/>
      </w:pPr>
      <w:bookmarkStart w:id="0" w:name="_Vad_behöver_ni"/>
      <w:bookmarkStart w:id="1" w:name="_Vägen_framåt"/>
      <w:bookmarkEnd w:id="0"/>
      <w:bookmarkEnd w:id="1"/>
      <w:r>
        <w:t>Checklista</w:t>
      </w:r>
      <w:r w:rsidR="00763D31">
        <w:t xml:space="preserve"> </w:t>
      </w:r>
      <w:r w:rsidR="00A5711C">
        <w:t>–</w:t>
      </w:r>
      <w:r w:rsidR="00763D31">
        <w:t xml:space="preserve"> </w:t>
      </w:r>
      <w:r w:rsidR="00294709">
        <w:t>Vad behöver ni göra?</w:t>
      </w:r>
    </w:p>
    <w:p w14:paraId="1ECE3886" w14:textId="639C8171" w:rsidR="00294709" w:rsidRDefault="00763D31" w:rsidP="00581AF5">
      <w:pPr>
        <w:rPr>
          <w:sz w:val="20"/>
          <w:szCs w:val="20"/>
        </w:rPr>
      </w:pPr>
      <w:r w:rsidRPr="60295922">
        <w:rPr>
          <w:sz w:val="20"/>
          <w:szCs w:val="20"/>
        </w:rPr>
        <w:t xml:space="preserve">För att ni ska vara redo för uppstarten av VIOL 3 krävs vissa förberedelser. </w:t>
      </w:r>
      <w:r w:rsidR="00294709">
        <w:rPr>
          <w:sz w:val="20"/>
          <w:szCs w:val="20"/>
        </w:rPr>
        <w:t xml:space="preserve">Vi rekommenderar att ni genomför beställningar </w:t>
      </w:r>
      <w:r w:rsidR="0014658B">
        <w:rPr>
          <w:sz w:val="20"/>
          <w:szCs w:val="20"/>
        </w:rPr>
        <w:t xml:space="preserve">hos Biometria </w:t>
      </w:r>
      <w:r w:rsidR="0014658B" w:rsidRPr="007612F6">
        <w:rPr>
          <w:sz w:val="20"/>
          <w:szCs w:val="20"/>
          <w:u w:val="single"/>
        </w:rPr>
        <w:t>så snart som möjligt</w:t>
      </w:r>
      <w:r w:rsidR="00BC6ECA">
        <w:rPr>
          <w:sz w:val="20"/>
          <w:szCs w:val="20"/>
        </w:rPr>
        <w:t xml:space="preserve"> då deras support kommer att vara mer och mer upptagna ju närmare den 2:a Maj vi kommer. </w:t>
      </w:r>
      <w:r w:rsidR="0014658B">
        <w:rPr>
          <w:sz w:val="20"/>
          <w:szCs w:val="20"/>
        </w:rPr>
        <w:t xml:space="preserve"> </w:t>
      </w:r>
    </w:p>
    <w:p w14:paraId="6464C6EF" w14:textId="691DC97C" w:rsidR="00581AF5" w:rsidRDefault="00581AF5" w:rsidP="00581AF5">
      <w:pPr>
        <w:rPr>
          <w:rFonts w:eastAsia="Arial" w:cs="Arial"/>
          <w:sz w:val="20"/>
          <w:szCs w:val="20"/>
        </w:rPr>
      </w:pPr>
      <w:r w:rsidRPr="60295922">
        <w:rPr>
          <w:rFonts w:eastAsia="Arial" w:cs="Arial"/>
          <w:sz w:val="20"/>
          <w:szCs w:val="20"/>
        </w:rPr>
        <w:t>Det förväntas att ni själva tar ansvar att genomför de uppgifter som nämns. Vi på Södra kommer att följa upp arbetet med checklistan och även bjuda in till informations- och utbildningstillfällen under våren.</w:t>
      </w:r>
      <w:r w:rsidR="009249C3">
        <w:rPr>
          <w:rFonts w:eastAsia="Arial" w:cs="Arial"/>
          <w:sz w:val="20"/>
          <w:szCs w:val="20"/>
        </w:rPr>
        <w:t xml:space="preserve"> </w:t>
      </w:r>
      <w:r w:rsidR="0038638B" w:rsidRPr="0038638B">
        <w:rPr>
          <w:rFonts w:eastAsia="Arial" w:cs="Arial"/>
          <w:sz w:val="20"/>
          <w:szCs w:val="20"/>
        </w:rPr>
        <w:t xml:space="preserve">Om ni har ytterligare frågor kan ni skicka dom till </w:t>
      </w:r>
      <w:r w:rsidR="0038638B" w:rsidRPr="0038638B">
        <w:rPr>
          <w:rFonts w:eastAsia="Arial" w:cs="Arial"/>
          <w:color w:val="0070C0"/>
          <w:sz w:val="20"/>
          <w:szCs w:val="20"/>
        </w:rPr>
        <w:t>viol3@sodra.com</w:t>
      </w:r>
      <w:r w:rsidR="0038638B" w:rsidRPr="0038638B">
        <w:rPr>
          <w:rFonts w:eastAsia="Arial" w:cs="Arial"/>
          <w:sz w:val="20"/>
          <w:szCs w:val="20"/>
        </w:rPr>
        <w:t>.</w:t>
      </w:r>
    </w:p>
    <w:p w14:paraId="221AA856" w14:textId="77777777" w:rsidR="005E1263" w:rsidRPr="00757516" w:rsidRDefault="005E1263" w:rsidP="00581AF5">
      <w:pPr>
        <w:rPr>
          <w:sz w:val="20"/>
          <w:szCs w:val="20"/>
        </w:rPr>
      </w:pPr>
    </w:p>
    <w:p w14:paraId="2DA1A6C7" w14:textId="2E466985" w:rsidR="00581AF5" w:rsidRPr="00010C4F" w:rsidRDefault="00581AF5" w:rsidP="00581AF5">
      <w:pPr>
        <w:numPr>
          <w:ilvl w:val="0"/>
          <w:numId w:val="3"/>
        </w:numPr>
        <w:rPr>
          <w:b/>
          <w:bCs/>
          <w:sz w:val="20"/>
          <w:szCs w:val="20"/>
        </w:rPr>
      </w:pPr>
      <w:r w:rsidRPr="00010C4F">
        <w:rPr>
          <w:b/>
          <w:bCs/>
          <w:sz w:val="20"/>
          <w:szCs w:val="20"/>
        </w:rPr>
        <w:t>Säkerställ att din huvudkod</w:t>
      </w:r>
      <w:r w:rsidR="00105CE6" w:rsidRPr="00010C4F">
        <w:rPr>
          <w:b/>
          <w:bCs/>
          <w:sz w:val="20"/>
          <w:szCs w:val="20"/>
        </w:rPr>
        <w:t>(aktör)</w:t>
      </w:r>
      <w:r w:rsidRPr="00010C4F">
        <w:rPr>
          <w:b/>
          <w:bCs/>
          <w:sz w:val="20"/>
          <w:szCs w:val="20"/>
        </w:rPr>
        <w:t xml:space="preserve"> är registrerad i VIOL 3</w:t>
      </w:r>
      <w:r w:rsidR="00BC6ECA">
        <w:rPr>
          <w:b/>
          <w:bCs/>
          <w:sz w:val="20"/>
          <w:szCs w:val="20"/>
        </w:rPr>
        <w:t xml:space="preserve"> så snart som möjligt</w:t>
      </w:r>
      <w:r w:rsidRPr="00010C4F">
        <w:rPr>
          <w:b/>
          <w:bCs/>
          <w:sz w:val="20"/>
          <w:szCs w:val="20"/>
        </w:rPr>
        <w:t>.</w:t>
      </w:r>
    </w:p>
    <w:p w14:paraId="17B78AAA" w14:textId="12BFB3BB" w:rsidR="00105CE6" w:rsidRDefault="00105CE6" w:rsidP="00105CE6">
      <w:pPr>
        <w:numPr>
          <w:ilvl w:val="1"/>
          <w:numId w:val="3"/>
        </w:numPr>
        <w:rPr>
          <w:sz w:val="20"/>
          <w:szCs w:val="20"/>
        </w:rPr>
      </w:pPr>
      <w:r w:rsidRPr="00105CE6">
        <w:rPr>
          <w:sz w:val="20"/>
          <w:szCs w:val="20"/>
        </w:rPr>
        <w:t xml:space="preserve">Beställ din aktör och behörighetsansvarig i detta formulär: </w:t>
      </w:r>
      <w:hyperlink r:id="rId13" w:history="1">
        <w:r w:rsidR="00763D31" w:rsidRPr="00FC60D0">
          <w:rPr>
            <w:rStyle w:val="Hyperlnk"/>
            <w:color w:val="0070C0"/>
            <w:sz w:val="20"/>
            <w:szCs w:val="20"/>
          </w:rPr>
          <w:t>https://www.biometria.se/viol-3/din-resa-mot-viol-3/foer-dig-som-transportfoeretag/bestaellning-av-aktoer/</w:t>
        </w:r>
      </w:hyperlink>
    </w:p>
    <w:p w14:paraId="714EDCEE" w14:textId="77777777" w:rsidR="00105CE6" w:rsidRDefault="00105CE6" w:rsidP="00105CE6">
      <w:pPr>
        <w:numPr>
          <w:ilvl w:val="1"/>
          <w:numId w:val="3"/>
        </w:numPr>
        <w:rPr>
          <w:sz w:val="20"/>
          <w:szCs w:val="20"/>
        </w:rPr>
      </w:pPr>
      <w:r w:rsidRPr="00105CE6">
        <w:rPr>
          <w:sz w:val="20"/>
          <w:szCs w:val="20"/>
        </w:rPr>
        <w:t xml:space="preserve"> Invänta bekräftelse via mejl från Biometria att dina uppgifter blivit upplagda </w:t>
      </w:r>
    </w:p>
    <w:p w14:paraId="4503C097" w14:textId="765EB4AD" w:rsidR="00105CE6" w:rsidRDefault="00105CE6" w:rsidP="00105CE6">
      <w:pPr>
        <w:numPr>
          <w:ilvl w:val="1"/>
          <w:numId w:val="3"/>
        </w:numPr>
        <w:rPr>
          <w:sz w:val="20"/>
          <w:szCs w:val="20"/>
        </w:rPr>
      </w:pPr>
      <w:r w:rsidRPr="00105CE6">
        <w:rPr>
          <w:sz w:val="20"/>
          <w:szCs w:val="20"/>
        </w:rPr>
        <w:t xml:space="preserve">Frågor som rör att beställa en Aktör kontakta Biometria support genom att skapa ett ärende på </w:t>
      </w:r>
      <w:hyperlink r:id="rId14" w:anchor="/(mypages:support)" w:history="1">
        <w:r w:rsidR="00763D31" w:rsidRPr="00A8279B">
          <w:rPr>
            <w:rStyle w:val="Hyperlnk"/>
            <w:color w:val="0070C0"/>
            <w:sz w:val="20"/>
            <w:szCs w:val="20"/>
          </w:rPr>
          <w:t>https://www.biometria.se/mina-sidor/viol-3-produktionsmiljoe/mina-aerenden/#/(mypages:support)</w:t>
        </w:r>
      </w:hyperlink>
      <w:r w:rsidR="00763D31" w:rsidRPr="000026CB">
        <w:rPr>
          <w:rStyle w:val="Hyperlnk"/>
          <w:b/>
          <w:bCs/>
          <w:color w:val="0070C0"/>
        </w:rPr>
        <w:t xml:space="preserve"> </w:t>
      </w:r>
      <w:r w:rsidR="00763D31">
        <w:rPr>
          <w:sz w:val="20"/>
          <w:szCs w:val="20"/>
        </w:rPr>
        <w:t xml:space="preserve"> </w:t>
      </w:r>
      <w:r w:rsidRPr="00105CE6">
        <w:rPr>
          <w:sz w:val="20"/>
          <w:szCs w:val="20"/>
        </w:rPr>
        <w:t>→ Nytt ärende → Typ av ärende → Supportärende</w:t>
      </w:r>
    </w:p>
    <w:p w14:paraId="7281B8EB" w14:textId="77777777" w:rsidR="00FC60D0" w:rsidRDefault="00FC60D0" w:rsidP="00FC60D0">
      <w:pPr>
        <w:ind w:left="1080"/>
        <w:rPr>
          <w:sz w:val="20"/>
          <w:szCs w:val="20"/>
        </w:rPr>
      </w:pPr>
    </w:p>
    <w:p w14:paraId="2650AF6F" w14:textId="3758F026" w:rsidR="00D2669C" w:rsidRPr="00880A15" w:rsidRDefault="00D2669C" w:rsidP="00D2669C">
      <w:pPr>
        <w:numPr>
          <w:ilvl w:val="0"/>
          <w:numId w:val="3"/>
        </w:numPr>
        <w:rPr>
          <w:b/>
          <w:bCs/>
          <w:sz w:val="20"/>
          <w:szCs w:val="20"/>
        </w:rPr>
      </w:pPr>
      <w:r w:rsidRPr="00880A15">
        <w:rPr>
          <w:b/>
          <w:bCs/>
          <w:sz w:val="20"/>
          <w:szCs w:val="20"/>
        </w:rPr>
        <w:t xml:space="preserve">Beställ användare till </w:t>
      </w:r>
      <w:r w:rsidRPr="00880A15">
        <w:rPr>
          <w:b/>
          <w:bCs/>
          <w:sz w:val="20"/>
          <w:szCs w:val="20"/>
          <w:u w:val="single"/>
        </w:rPr>
        <w:t>alla</w:t>
      </w:r>
      <w:r w:rsidRPr="00880A15">
        <w:rPr>
          <w:b/>
          <w:bCs/>
          <w:sz w:val="20"/>
          <w:szCs w:val="20"/>
        </w:rPr>
        <w:t xml:space="preserve"> chaufförer i Chaufförsklienten.</w:t>
      </w:r>
    </w:p>
    <w:p w14:paraId="1FCF3754" w14:textId="35A04DD8" w:rsidR="0029754A" w:rsidRPr="00B204F1" w:rsidRDefault="00D2669C" w:rsidP="00B204F1">
      <w:pPr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Detta gör du </w:t>
      </w:r>
      <w:r w:rsidR="00F51805">
        <w:rPr>
          <w:sz w:val="20"/>
          <w:szCs w:val="20"/>
        </w:rPr>
        <w:t>som behörighetsansvarig via</w:t>
      </w:r>
      <w:r w:rsidR="000F257C">
        <w:rPr>
          <w:sz w:val="20"/>
          <w:szCs w:val="20"/>
        </w:rPr>
        <w:t xml:space="preserve"> ”Mina sidor” på Biometrias hemsida. </w:t>
      </w:r>
      <w:r w:rsidR="00694B49" w:rsidRPr="00B204F1">
        <w:rPr>
          <w:sz w:val="20"/>
          <w:szCs w:val="20"/>
        </w:rPr>
        <w:t xml:space="preserve">Gå in på </w:t>
      </w:r>
      <w:hyperlink r:id="rId15" w:anchor="/" w:history="1">
        <w:r w:rsidR="006F29F0" w:rsidRPr="00B204F1">
          <w:rPr>
            <w:rStyle w:val="Hyperlnk"/>
            <w:color w:val="0070C0"/>
            <w:sz w:val="20"/>
            <w:szCs w:val="20"/>
          </w:rPr>
          <w:t>https://www.biometria.se/mina-sidor/viol-3-produktionsmiljoe/mina-aerenden/#/</w:t>
        </w:r>
      </w:hyperlink>
      <w:r w:rsidR="002B6827" w:rsidRPr="00B204F1">
        <w:rPr>
          <w:color w:val="0070C0"/>
          <w:sz w:val="20"/>
          <w:szCs w:val="20"/>
        </w:rPr>
        <w:t xml:space="preserve"> </w:t>
      </w:r>
    </w:p>
    <w:p w14:paraId="2DEFB04E" w14:textId="1FA994EE" w:rsidR="000C0E66" w:rsidRPr="000C0E66" w:rsidRDefault="007F27F8" w:rsidP="000C0E66">
      <w:pPr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Tryck på </w:t>
      </w:r>
      <w:r w:rsidR="00FE4DD1">
        <w:rPr>
          <w:sz w:val="20"/>
          <w:szCs w:val="20"/>
        </w:rPr>
        <w:t xml:space="preserve">”+ Nytt ärende”. </w:t>
      </w:r>
      <w:r w:rsidR="000C0E66">
        <w:rPr>
          <w:sz w:val="20"/>
          <w:szCs w:val="20"/>
        </w:rPr>
        <w:br/>
      </w:r>
      <w:r w:rsidR="000C0E66" w:rsidRPr="002D1665">
        <w:rPr>
          <w:noProof/>
          <w:sz w:val="20"/>
          <w:szCs w:val="20"/>
        </w:rPr>
        <w:drawing>
          <wp:inline distT="0" distB="0" distL="0" distR="0" wp14:anchorId="47C3260F" wp14:editId="78C460FA">
            <wp:extent cx="5943600" cy="1569720"/>
            <wp:effectExtent l="0" t="0" r="0" b="0"/>
            <wp:docPr id="242431508" name="Bildobjekt 1" descr="En bild som visar text, Teckensnitt, skärmbild, programvar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431508" name="Bildobjekt 1" descr="En bild som visar text, Teckensnitt, skärmbild, programvara&#10;&#10;Automatiskt genererad beskrivn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52A07" w14:textId="5118386F" w:rsidR="000C0E66" w:rsidRPr="000C0E66" w:rsidRDefault="00FE4DD1" w:rsidP="000C0E66">
      <w:pPr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Välj typ av ärende</w:t>
      </w:r>
      <w:r w:rsidR="000039AB">
        <w:rPr>
          <w:sz w:val="20"/>
          <w:szCs w:val="20"/>
        </w:rPr>
        <w:t xml:space="preserve"> ”Beställ behörighet”. Välj formulär ”Åt ny användare”</w:t>
      </w:r>
      <w:r w:rsidR="000C0E66" w:rsidRPr="000C0E66">
        <w:rPr>
          <w:noProof/>
          <w:sz w:val="20"/>
          <w:szCs w:val="20"/>
        </w:rPr>
        <w:drawing>
          <wp:inline distT="0" distB="0" distL="0" distR="0" wp14:anchorId="00186FB6" wp14:editId="54170B25">
            <wp:extent cx="1566827" cy="1240404"/>
            <wp:effectExtent l="0" t="0" r="0" b="0"/>
            <wp:docPr id="1697124863" name="Bildobjekt 1" descr="En bild som visar text, skärmbild, Teckensnitt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124863" name="Bildobjekt 1" descr="En bild som visar text, skärmbild, Teckensnitt, nummer&#10;&#10;Automatiskt genererad beskrivn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83015" cy="1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17039" w14:textId="7C9F5C5F" w:rsidR="002D1665" w:rsidRPr="002D1665" w:rsidRDefault="00E312BE" w:rsidP="002D1665">
      <w:pPr>
        <w:numPr>
          <w:ilvl w:val="1"/>
          <w:numId w:val="3"/>
        </w:numPr>
        <w:rPr>
          <w:sz w:val="20"/>
          <w:szCs w:val="20"/>
        </w:rPr>
      </w:pPr>
      <w:r w:rsidRPr="00831E34">
        <w:rPr>
          <w:b/>
          <w:bCs/>
          <w:sz w:val="20"/>
          <w:szCs w:val="20"/>
        </w:rPr>
        <w:t xml:space="preserve">Om ni bara beställer </w:t>
      </w:r>
      <w:r w:rsidR="00AE2E20" w:rsidRPr="00831E34">
        <w:rPr>
          <w:b/>
          <w:bCs/>
          <w:sz w:val="20"/>
          <w:szCs w:val="20"/>
        </w:rPr>
        <w:t>ca 1-3 användare</w:t>
      </w:r>
      <w:r w:rsidR="00AE2E20">
        <w:rPr>
          <w:sz w:val="20"/>
          <w:szCs w:val="20"/>
        </w:rPr>
        <w:t xml:space="preserve"> så kan ni fylla i formuläret </w:t>
      </w:r>
      <w:r w:rsidR="00831E34">
        <w:rPr>
          <w:sz w:val="20"/>
          <w:szCs w:val="20"/>
        </w:rPr>
        <w:t xml:space="preserve">per användare. </w:t>
      </w:r>
      <w:r w:rsidR="00AE2E20">
        <w:rPr>
          <w:sz w:val="20"/>
          <w:szCs w:val="20"/>
        </w:rPr>
        <w:t xml:space="preserve"> </w:t>
      </w:r>
    </w:p>
    <w:p w14:paraId="7E728181" w14:textId="6659BD1D" w:rsidR="00B0664A" w:rsidRDefault="00831E34" w:rsidP="00C77D18">
      <w:pPr>
        <w:numPr>
          <w:ilvl w:val="1"/>
          <w:numId w:val="3"/>
        </w:numPr>
        <w:rPr>
          <w:sz w:val="20"/>
          <w:szCs w:val="20"/>
        </w:rPr>
      </w:pPr>
      <w:r w:rsidRPr="00831E34">
        <w:rPr>
          <w:b/>
          <w:bCs/>
          <w:sz w:val="20"/>
          <w:szCs w:val="20"/>
        </w:rPr>
        <w:t>Om ni behöver beställa flera användare samtidigt</w:t>
      </w:r>
      <w:r>
        <w:rPr>
          <w:sz w:val="20"/>
          <w:szCs w:val="20"/>
        </w:rPr>
        <w:t xml:space="preserve">: </w:t>
      </w:r>
      <w:r w:rsidR="00446D52">
        <w:rPr>
          <w:sz w:val="20"/>
          <w:szCs w:val="20"/>
        </w:rPr>
        <w:t xml:space="preserve">Ladda </w:t>
      </w:r>
      <w:r w:rsidR="00B204F1">
        <w:rPr>
          <w:sz w:val="20"/>
          <w:szCs w:val="20"/>
        </w:rPr>
        <w:t>n</w:t>
      </w:r>
      <w:r w:rsidR="00446D52">
        <w:rPr>
          <w:sz w:val="20"/>
          <w:szCs w:val="20"/>
        </w:rPr>
        <w:t xml:space="preserve">er excelmallen </w:t>
      </w:r>
      <w:r w:rsidR="008352DF">
        <w:rPr>
          <w:sz w:val="20"/>
          <w:szCs w:val="20"/>
        </w:rPr>
        <w:t>som visas på sidan</w:t>
      </w:r>
      <w:r w:rsidR="007E034B">
        <w:rPr>
          <w:sz w:val="20"/>
          <w:szCs w:val="20"/>
        </w:rPr>
        <w:t xml:space="preserve"> och öppna filen. </w:t>
      </w:r>
    </w:p>
    <w:p w14:paraId="4C991EF5" w14:textId="1103D1A1" w:rsidR="00B0664A" w:rsidRDefault="00B0664A" w:rsidP="00B0664A">
      <w:pPr>
        <w:ind w:left="1080"/>
        <w:rPr>
          <w:sz w:val="20"/>
          <w:szCs w:val="20"/>
        </w:rPr>
      </w:pPr>
      <w:r w:rsidRPr="00B0664A">
        <w:rPr>
          <w:noProof/>
          <w:sz w:val="20"/>
          <w:szCs w:val="20"/>
        </w:rPr>
        <w:drawing>
          <wp:inline distT="0" distB="0" distL="0" distR="0" wp14:anchorId="5A8DD126" wp14:editId="41777177">
            <wp:extent cx="5943600" cy="3044190"/>
            <wp:effectExtent l="0" t="0" r="0" b="3810"/>
            <wp:docPr id="591327949" name="Bildobjekt 1" descr="En bild som visar text, skärmbild, Teckensnitt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327949" name="Bildobjekt 1" descr="En bild som visar text, skärmbild, Teckensnitt, nummer&#10;&#10;Automatiskt genererad beskrivn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755C9" w14:textId="7AF62B86" w:rsidR="007E034B" w:rsidRDefault="007E034B" w:rsidP="00B0664A">
      <w:pPr>
        <w:ind w:left="1080"/>
        <w:rPr>
          <w:sz w:val="20"/>
          <w:szCs w:val="20"/>
        </w:rPr>
      </w:pPr>
      <w:r w:rsidRPr="007E034B">
        <w:rPr>
          <w:noProof/>
          <w:sz w:val="20"/>
          <w:szCs w:val="20"/>
        </w:rPr>
        <w:lastRenderedPageBreak/>
        <w:drawing>
          <wp:inline distT="0" distB="0" distL="0" distR="0" wp14:anchorId="50F0B202" wp14:editId="72630BCB">
            <wp:extent cx="3791479" cy="1838582"/>
            <wp:effectExtent l="0" t="0" r="0" b="9525"/>
            <wp:docPr id="604267762" name="Bildobjekt 1" descr="En bild som visar text, skärmbild, multimedia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67762" name="Bildobjekt 1" descr="En bild som visar text, skärmbild, multimedia, Teckensnitt&#10;&#10;Automatiskt genererad beskrivn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91479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091D1" w14:textId="77777777" w:rsidR="004B15B0" w:rsidRDefault="00B34307" w:rsidP="00F6038E">
      <w:pPr>
        <w:numPr>
          <w:ilvl w:val="1"/>
          <w:numId w:val="3"/>
        </w:numPr>
        <w:rPr>
          <w:sz w:val="20"/>
          <w:szCs w:val="20"/>
        </w:rPr>
      </w:pPr>
      <w:r w:rsidRPr="004B15B0">
        <w:rPr>
          <w:sz w:val="20"/>
          <w:szCs w:val="20"/>
        </w:rPr>
        <w:t xml:space="preserve">Aktivera redigering av excel-filen. </w:t>
      </w:r>
      <w:r w:rsidR="004B15B0" w:rsidRPr="004B15B0">
        <w:rPr>
          <w:noProof/>
          <w:sz w:val="20"/>
          <w:szCs w:val="20"/>
        </w:rPr>
        <w:drawing>
          <wp:inline distT="0" distB="0" distL="0" distR="0" wp14:anchorId="6BA2BC32" wp14:editId="54C05EAD">
            <wp:extent cx="5943600" cy="1758315"/>
            <wp:effectExtent l="0" t="0" r="0" b="0"/>
            <wp:docPr id="210755322" name="Bildobjekt 1" descr="En bild som visar text, Teckensnitt, linje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55322" name="Bildobjekt 1" descr="En bild som visar text, Teckensnitt, linje, nummer&#10;&#10;Automatiskt genererad beskrivni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D9E30" w14:textId="6F26ED99" w:rsidR="001E799A" w:rsidRPr="001A651E" w:rsidRDefault="00B0664A" w:rsidP="000D05E4">
      <w:pPr>
        <w:numPr>
          <w:ilvl w:val="1"/>
          <w:numId w:val="3"/>
        </w:numPr>
        <w:rPr>
          <w:sz w:val="20"/>
          <w:szCs w:val="20"/>
        </w:rPr>
      </w:pPr>
      <w:r w:rsidRPr="001A651E">
        <w:rPr>
          <w:sz w:val="20"/>
          <w:szCs w:val="20"/>
        </w:rPr>
        <w:t>F</w:t>
      </w:r>
      <w:r w:rsidR="00446D52" w:rsidRPr="001A651E">
        <w:rPr>
          <w:sz w:val="20"/>
          <w:szCs w:val="20"/>
        </w:rPr>
        <w:t xml:space="preserve">yll i </w:t>
      </w:r>
      <w:r w:rsidR="001A651E" w:rsidRPr="001A651E">
        <w:rPr>
          <w:sz w:val="20"/>
          <w:szCs w:val="20"/>
        </w:rPr>
        <w:t>uppgifter för alla dina chaufförer som behöver behörighet</w:t>
      </w:r>
      <w:r w:rsidR="00446D52" w:rsidRPr="001A651E">
        <w:rPr>
          <w:sz w:val="20"/>
          <w:szCs w:val="20"/>
        </w:rPr>
        <w:t xml:space="preserve">. </w:t>
      </w:r>
      <w:r w:rsidR="008352DF" w:rsidRPr="001A651E">
        <w:rPr>
          <w:sz w:val="20"/>
          <w:szCs w:val="20"/>
        </w:rPr>
        <w:t>För varje chaufför behöver ni fylla i</w:t>
      </w:r>
      <w:r w:rsidR="00B81C3E" w:rsidRPr="001A651E">
        <w:rPr>
          <w:sz w:val="20"/>
          <w:szCs w:val="20"/>
        </w:rPr>
        <w:t xml:space="preserve"> förnamn, efternamn, </w:t>
      </w:r>
      <w:r w:rsidR="003212E9" w:rsidRPr="001A651E">
        <w:rPr>
          <w:sz w:val="20"/>
          <w:szCs w:val="20"/>
        </w:rPr>
        <w:t xml:space="preserve">användarens </w:t>
      </w:r>
      <w:r w:rsidR="00B204F1" w:rsidRPr="001A651E">
        <w:rPr>
          <w:sz w:val="20"/>
          <w:szCs w:val="20"/>
        </w:rPr>
        <w:t xml:space="preserve">personliga </w:t>
      </w:r>
      <w:r w:rsidR="003212E9" w:rsidRPr="001A651E">
        <w:rPr>
          <w:sz w:val="20"/>
          <w:szCs w:val="20"/>
        </w:rPr>
        <w:t>e-post</w:t>
      </w:r>
      <w:r w:rsidR="00B81C3E" w:rsidRPr="001A651E">
        <w:rPr>
          <w:sz w:val="20"/>
          <w:szCs w:val="20"/>
        </w:rPr>
        <w:t>,</w:t>
      </w:r>
      <w:r w:rsidR="00B204F1" w:rsidRPr="001A651E">
        <w:rPr>
          <w:sz w:val="20"/>
          <w:szCs w:val="20"/>
        </w:rPr>
        <w:t xml:space="preserve"> </w:t>
      </w:r>
      <w:r w:rsidR="003C0C42" w:rsidRPr="001A651E">
        <w:rPr>
          <w:sz w:val="20"/>
          <w:szCs w:val="20"/>
        </w:rPr>
        <w:t xml:space="preserve">aktörsnummer, aktörsnamn, </w:t>
      </w:r>
      <w:r w:rsidR="003212E9" w:rsidRPr="001A651E">
        <w:rPr>
          <w:sz w:val="20"/>
          <w:szCs w:val="20"/>
        </w:rPr>
        <w:t xml:space="preserve">fakturamottagare och telefonnummer till användaren. </w:t>
      </w:r>
      <w:r w:rsidR="00A57774" w:rsidRPr="001A651E">
        <w:rPr>
          <w:sz w:val="20"/>
          <w:szCs w:val="20"/>
        </w:rPr>
        <w:t>För fälten ”Giltig fr. o. m.” och ”</w:t>
      </w:r>
      <w:r w:rsidR="00A57774" w:rsidRPr="00A57774">
        <w:t xml:space="preserve"> </w:t>
      </w:r>
      <w:r w:rsidR="00A57774" w:rsidRPr="001A651E">
        <w:rPr>
          <w:sz w:val="20"/>
          <w:szCs w:val="20"/>
        </w:rPr>
        <w:t xml:space="preserve">Giltig t.o.m.” fyller ni i datumen när </w:t>
      </w:r>
      <w:r w:rsidR="00AD1B81" w:rsidRPr="001A651E">
        <w:rPr>
          <w:sz w:val="20"/>
          <w:szCs w:val="20"/>
        </w:rPr>
        <w:t>behörigheterna ska gälla. Lämnar ni ”</w:t>
      </w:r>
      <w:r w:rsidR="00AD1B81" w:rsidRPr="00AD1B81">
        <w:t xml:space="preserve"> </w:t>
      </w:r>
      <w:r w:rsidR="00AD1B81" w:rsidRPr="001A651E">
        <w:rPr>
          <w:sz w:val="20"/>
          <w:szCs w:val="20"/>
        </w:rPr>
        <w:t xml:space="preserve">Giltig t.o.m.” tomt så gäller behörigheten tills vidare. Nedan ser ni exempel på en chaufför ifylld för ”Namn Namnsson”. </w:t>
      </w:r>
      <w:r w:rsidR="001E799A" w:rsidRPr="001E799A">
        <w:rPr>
          <w:noProof/>
          <w:sz w:val="20"/>
          <w:szCs w:val="20"/>
        </w:rPr>
        <w:drawing>
          <wp:inline distT="0" distB="0" distL="0" distR="0" wp14:anchorId="45E579F6" wp14:editId="3FA5F5E9">
            <wp:extent cx="5889415" cy="755374"/>
            <wp:effectExtent l="0" t="0" r="0" b="6985"/>
            <wp:docPr id="210992910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929104" name=""/>
                    <pic:cNvPicPr/>
                  </pic:nvPicPr>
                  <pic:blipFill rotWithShape="1">
                    <a:blip r:embed="rId21"/>
                    <a:srcRect l="3580" r="11706"/>
                    <a:stretch/>
                  </pic:blipFill>
                  <pic:spPr bwMode="auto">
                    <a:xfrm>
                      <a:off x="0" y="0"/>
                      <a:ext cx="5962840" cy="764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78903" w14:textId="10CA21EA" w:rsidR="00392FFC" w:rsidRPr="00392FFC" w:rsidRDefault="009503DB" w:rsidP="000B2ECF">
      <w:pPr>
        <w:numPr>
          <w:ilvl w:val="1"/>
          <w:numId w:val="3"/>
        </w:numPr>
        <w:rPr>
          <w:sz w:val="20"/>
          <w:szCs w:val="20"/>
        </w:rPr>
      </w:pPr>
      <w:r w:rsidRPr="00392FFC">
        <w:rPr>
          <w:sz w:val="20"/>
          <w:szCs w:val="20"/>
        </w:rPr>
        <w:t xml:space="preserve">Om ni sedan fortsätter ut till höger i excelarket till kolumn AB/AC så </w:t>
      </w:r>
      <w:r w:rsidR="000D05E4">
        <w:rPr>
          <w:sz w:val="20"/>
          <w:szCs w:val="20"/>
        </w:rPr>
        <w:t>ska</w:t>
      </w:r>
      <w:r w:rsidR="00845172" w:rsidRPr="00392FFC">
        <w:rPr>
          <w:sz w:val="20"/>
          <w:szCs w:val="20"/>
        </w:rPr>
        <w:t xml:space="preserve"> ni fylla i behörigheter till chaufförsklienten. </w:t>
      </w:r>
      <w:r w:rsidR="00AB2401">
        <w:rPr>
          <w:sz w:val="20"/>
          <w:szCs w:val="20"/>
        </w:rPr>
        <w:t>Klicka på cellen och välj</w:t>
      </w:r>
      <w:r w:rsidR="002B60A6" w:rsidRPr="00392FFC">
        <w:rPr>
          <w:sz w:val="20"/>
          <w:szCs w:val="20"/>
        </w:rPr>
        <w:t xml:space="preserve"> ”Ja” under behörigheten ”Chaufför”</w:t>
      </w:r>
      <w:r w:rsidR="007B1139" w:rsidRPr="00392FFC">
        <w:rPr>
          <w:sz w:val="20"/>
          <w:szCs w:val="20"/>
        </w:rPr>
        <w:t xml:space="preserve"> för att de ska få tillgång till chaufförsklienten och kunna leverans- och ankomstregistrera. </w:t>
      </w:r>
      <w:r w:rsidR="00392FFC" w:rsidRPr="00392FFC">
        <w:rPr>
          <w:noProof/>
          <w:sz w:val="20"/>
          <w:szCs w:val="20"/>
        </w:rPr>
        <w:drawing>
          <wp:inline distT="0" distB="0" distL="0" distR="0" wp14:anchorId="36D5DDB0" wp14:editId="49DFCEAA">
            <wp:extent cx="5943600" cy="1424940"/>
            <wp:effectExtent l="0" t="0" r="0" b="3810"/>
            <wp:docPr id="440504508" name="Bildobjekt 1" descr="En bild som visar text, nummer, linje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04508" name="Bildobjekt 1" descr="En bild som visar text, nummer, linje, Teckensnitt&#10;&#10;Automatiskt genererad beskrivni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9E52B" w14:textId="7B50DDC8" w:rsidR="00B90018" w:rsidRDefault="00847147" w:rsidP="00F6038E">
      <w:pPr>
        <w:numPr>
          <w:ilvl w:val="1"/>
          <w:numId w:val="3"/>
        </w:numPr>
        <w:rPr>
          <w:sz w:val="20"/>
          <w:szCs w:val="20"/>
        </w:rPr>
      </w:pPr>
      <w:r w:rsidRPr="5C619011">
        <w:rPr>
          <w:sz w:val="20"/>
          <w:szCs w:val="20"/>
        </w:rPr>
        <w:t>Kom ihåg att spara excelfilen när</w:t>
      </w:r>
      <w:r w:rsidR="65EBA294" w:rsidRPr="5C619011">
        <w:rPr>
          <w:sz w:val="20"/>
          <w:szCs w:val="20"/>
        </w:rPr>
        <w:t xml:space="preserve"> ni</w:t>
      </w:r>
      <w:r w:rsidRPr="5C619011">
        <w:rPr>
          <w:sz w:val="20"/>
          <w:szCs w:val="20"/>
        </w:rPr>
        <w:t xml:space="preserve"> </w:t>
      </w:r>
      <w:r w:rsidR="00B90018" w:rsidRPr="5C619011">
        <w:rPr>
          <w:sz w:val="20"/>
          <w:szCs w:val="20"/>
        </w:rPr>
        <w:t xml:space="preserve">är klara med att fylla i uppgifterna. </w:t>
      </w:r>
    </w:p>
    <w:p w14:paraId="4C6FB3B9" w14:textId="54BABC78" w:rsidR="00574A84" w:rsidRDefault="00B90018" w:rsidP="00B90018">
      <w:pPr>
        <w:ind w:left="1080"/>
        <w:rPr>
          <w:sz w:val="20"/>
          <w:szCs w:val="20"/>
        </w:rPr>
      </w:pPr>
      <w:r w:rsidRPr="00B90018">
        <w:rPr>
          <w:noProof/>
          <w:sz w:val="20"/>
          <w:szCs w:val="20"/>
        </w:rPr>
        <w:lastRenderedPageBreak/>
        <w:drawing>
          <wp:inline distT="0" distB="0" distL="0" distR="0" wp14:anchorId="1ADD197E" wp14:editId="0EBBB8B0">
            <wp:extent cx="5943600" cy="3360420"/>
            <wp:effectExtent l="0" t="0" r="0" b="0"/>
            <wp:docPr id="390606034" name="Bildobjekt 1" descr="En bild som visar text, skärmbild, programvara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606034" name="Bildobjekt 1" descr="En bild som visar text, skärmbild, programvara, nummer&#10;&#10;Automatiskt genererad beskrivni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 w:rsidR="00847147">
        <w:rPr>
          <w:sz w:val="20"/>
          <w:szCs w:val="20"/>
        </w:rPr>
        <w:t xml:space="preserve"> </w:t>
      </w:r>
    </w:p>
    <w:p w14:paraId="4E019F11" w14:textId="462889E4" w:rsidR="007B1139" w:rsidRDefault="00B90018" w:rsidP="00F6038E">
      <w:pPr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Till sist så </w:t>
      </w:r>
      <w:r w:rsidR="007B1139" w:rsidRPr="004B15B0">
        <w:rPr>
          <w:sz w:val="20"/>
          <w:szCs w:val="20"/>
        </w:rPr>
        <w:t xml:space="preserve">laddar ni </w:t>
      </w:r>
      <w:r>
        <w:rPr>
          <w:sz w:val="20"/>
          <w:szCs w:val="20"/>
        </w:rPr>
        <w:t>upp er fil</w:t>
      </w:r>
      <w:r w:rsidR="00E363BC" w:rsidRPr="004B15B0">
        <w:rPr>
          <w:sz w:val="20"/>
          <w:szCs w:val="20"/>
        </w:rPr>
        <w:t xml:space="preserve"> igen på </w:t>
      </w:r>
      <w:r w:rsidR="00E312BE" w:rsidRPr="004B15B0">
        <w:rPr>
          <w:sz w:val="20"/>
          <w:szCs w:val="20"/>
        </w:rPr>
        <w:t xml:space="preserve">biometrias hemsida på ert skapade ärende. </w:t>
      </w:r>
      <w:r w:rsidR="00815DC2">
        <w:rPr>
          <w:sz w:val="20"/>
          <w:szCs w:val="20"/>
        </w:rPr>
        <w:t xml:space="preserve">Ni kan antingen klicka </w:t>
      </w:r>
      <w:r w:rsidR="004E3753">
        <w:rPr>
          <w:sz w:val="20"/>
          <w:szCs w:val="20"/>
        </w:rPr>
        <w:t xml:space="preserve">på ikonen nedan för att välja fil eller dra och släpp er fil från </w:t>
      </w:r>
      <w:r w:rsidR="00746557">
        <w:rPr>
          <w:sz w:val="20"/>
          <w:szCs w:val="20"/>
        </w:rPr>
        <w:t>er</w:t>
      </w:r>
      <w:r w:rsidR="00A66F94">
        <w:rPr>
          <w:sz w:val="20"/>
          <w:szCs w:val="20"/>
        </w:rPr>
        <w:t xml:space="preserve">a dokument. </w:t>
      </w:r>
      <w:r w:rsidR="00BB2B6F">
        <w:rPr>
          <w:sz w:val="20"/>
          <w:szCs w:val="20"/>
        </w:rPr>
        <w:t xml:space="preserve">Om ni har gjort fel i filen så kommer ett felmeddelande komma upp med vad det är som saknas i filen. Gå då tillbaka och justera filen, spara och ladda upp igen. </w:t>
      </w:r>
      <w:r w:rsidR="00BB2B6F" w:rsidRPr="00BB2B6F">
        <w:rPr>
          <w:noProof/>
          <w:sz w:val="20"/>
          <w:szCs w:val="20"/>
        </w:rPr>
        <w:drawing>
          <wp:inline distT="0" distB="0" distL="0" distR="0" wp14:anchorId="499773F5" wp14:editId="768AF2C5">
            <wp:extent cx="5943600" cy="3597275"/>
            <wp:effectExtent l="0" t="0" r="0" b="3175"/>
            <wp:docPr id="821273247" name="Bildobjekt 1" descr="En bild som visar text, elektronik, skärmbild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273247" name="Bildobjekt 1" descr="En bild som visar text, elektronik, skärmbild, Teckensnitt&#10;&#10;Automatiskt genererad beskrivni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8838B" w14:textId="1DBC650B" w:rsidR="00A15026" w:rsidRDefault="00A15026" w:rsidP="00F6038E">
      <w:pPr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När ni laddat upp filen scrollar ni längst ner på sidan</w:t>
      </w:r>
      <w:r w:rsidR="006B395E">
        <w:rPr>
          <w:sz w:val="20"/>
          <w:szCs w:val="20"/>
        </w:rPr>
        <w:t xml:space="preserve">. Ni måste bocka i </w:t>
      </w:r>
      <w:r w:rsidR="0042722F">
        <w:rPr>
          <w:sz w:val="20"/>
          <w:szCs w:val="20"/>
        </w:rPr>
        <w:t xml:space="preserve">att ni godkänner villkoren </w:t>
      </w:r>
      <w:r w:rsidR="00C91750">
        <w:rPr>
          <w:sz w:val="20"/>
          <w:szCs w:val="20"/>
        </w:rPr>
        <w:t>och förs</w:t>
      </w:r>
      <w:r w:rsidR="00920665">
        <w:rPr>
          <w:sz w:val="20"/>
          <w:szCs w:val="20"/>
        </w:rPr>
        <w:t>ä</w:t>
      </w:r>
      <w:r w:rsidR="00C91750">
        <w:rPr>
          <w:sz w:val="20"/>
          <w:szCs w:val="20"/>
        </w:rPr>
        <w:t xml:space="preserve">krar er om att informationen är korrekt. Klicka sedan på ”skicka </w:t>
      </w:r>
      <w:r w:rsidR="00C91750">
        <w:rPr>
          <w:sz w:val="20"/>
          <w:szCs w:val="20"/>
        </w:rPr>
        <w:lastRenderedPageBreak/>
        <w:t xml:space="preserve">beställning”. </w:t>
      </w:r>
      <w:r w:rsidR="00DA6393">
        <w:rPr>
          <w:sz w:val="20"/>
          <w:szCs w:val="20"/>
        </w:rPr>
        <w:br/>
      </w:r>
      <w:r w:rsidR="00DA6393" w:rsidRPr="00DA6393">
        <w:rPr>
          <w:noProof/>
          <w:sz w:val="20"/>
          <w:szCs w:val="20"/>
        </w:rPr>
        <w:drawing>
          <wp:inline distT="0" distB="0" distL="0" distR="0" wp14:anchorId="05BC00E0" wp14:editId="216AEFE0">
            <wp:extent cx="4770783" cy="1564776"/>
            <wp:effectExtent l="0" t="0" r="0" b="0"/>
            <wp:docPr id="1831904164" name="Bildobjekt 1" descr="En bild som visar text, skärmbild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904164" name="Bildobjekt 1" descr="En bild som visar text, skärmbild, Teckensnitt&#10;&#10;Automatiskt genererad beskrivni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89776" cy="157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349E6" w14:textId="30FD7AB5" w:rsidR="00DA6393" w:rsidRPr="004B15B0" w:rsidRDefault="00DA6393" w:rsidP="00F6038E">
      <w:pPr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När beställningen är skickad så kan ni följa </w:t>
      </w:r>
      <w:r w:rsidR="0013398D">
        <w:rPr>
          <w:sz w:val="20"/>
          <w:szCs w:val="20"/>
        </w:rPr>
        <w:t xml:space="preserve">status på </w:t>
      </w:r>
      <w:r>
        <w:rPr>
          <w:sz w:val="20"/>
          <w:szCs w:val="20"/>
        </w:rPr>
        <w:t>beställningen under ”Mina ärenden”</w:t>
      </w:r>
      <w:r w:rsidR="0013398D">
        <w:rPr>
          <w:sz w:val="20"/>
          <w:szCs w:val="20"/>
        </w:rPr>
        <w:t>.</w:t>
      </w:r>
    </w:p>
    <w:p w14:paraId="0B18D913" w14:textId="226C4DA6" w:rsidR="00B204F1" w:rsidRPr="006F29F0" w:rsidRDefault="00B204F1" w:rsidP="00281319">
      <w:pPr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Har ni problem med </w:t>
      </w:r>
      <w:r w:rsidR="00C77D18">
        <w:rPr>
          <w:sz w:val="20"/>
          <w:szCs w:val="20"/>
        </w:rPr>
        <w:t>beställningen</w:t>
      </w:r>
      <w:r w:rsidR="00993B57">
        <w:rPr>
          <w:sz w:val="20"/>
          <w:szCs w:val="20"/>
        </w:rPr>
        <w:t xml:space="preserve"> eller frågor kring excelmallen kan ni kontakta Biometrias support </w:t>
      </w:r>
      <w:hyperlink r:id="rId26" w:history="1">
        <w:r w:rsidR="00993B57" w:rsidRPr="0029754A">
          <w:rPr>
            <w:rStyle w:val="Hyperlnk"/>
            <w:color w:val="0070C0"/>
            <w:sz w:val="20"/>
            <w:szCs w:val="20"/>
          </w:rPr>
          <w:t>support.viol3@biometria.se</w:t>
        </w:r>
      </w:hyperlink>
      <w:r w:rsidR="00993B57">
        <w:rPr>
          <w:rStyle w:val="Hyperlnk"/>
          <w:color w:val="0070C0"/>
          <w:sz w:val="20"/>
          <w:szCs w:val="20"/>
        </w:rPr>
        <w:t xml:space="preserve">. </w:t>
      </w:r>
    </w:p>
    <w:p w14:paraId="72E2CD66" w14:textId="587B2B76" w:rsidR="0029754A" w:rsidRPr="0029754A" w:rsidRDefault="0029754A" w:rsidP="0029754A">
      <w:pPr>
        <w:pStyle w:val="Liststycke"/>
        <w:numPr>
          <w:ilvl w:val="0"/>
          <w:numId w:val="3"/>
        </w:numPr>
        <w:rPr>
          <w:sz w:val="20"/>
          <w:szCs w:val="20"/>
        </w:rPr>
      </w:pPr>
      <w:r w:rsidRPr="0029754A">
        <w:rPr>
          <w:b/>
          <w:bCs/>
          <w:sz w:val="20"/>
          <w:szCs w:val="20"/>
        </w:rPr>
        <w:t>Säkerställ att dina förare har tillgång till en app för tvåstegs</w:t>
      </w:r>
      <w:r w:rsidR="00433F5D">
        <w:rPr>
          <w:b/>
          <w:bCs/>
          <w:sz w:val="20"/>
          <w:szCs w:val="20"/>
        </w:rPr>
        <w:t>inloggning</w:t>
      </w:r>
      <w:r w:rsidRPr="0029754A">
        <w:rPr>
          <w:b/>
          <w:bCs/>
          <w:sz w:val="20"/>
          <w:szCs w:val="20"/>
        </w:rPr>
        <w:t xml:space="preserve"> i sin mobiltelefon/surfplatta</w:t>
      </w:r>
      <w:r w:rsidRPr="0029754A">
        <w:rPr>
          <w:sz w:val="20"/>
          <w:szCs w:val="20"/>
        </w:rPr>
        <w:t>, även kallad multifaktorautentisering. Dessa appar finns för både Android (Samsung mfl.) och Iphone. Biometria rekommenderar användning av Microsoft authenticator, men båda alternativen fungerar. </w:t>
      </w:r>
    </w:p>
    <w:p w14:paraId="01EEBCDE" w14:textId="77777777" w:rsidR="0029754A" w:rsidRPr="0029754A" w:rsidRDefault="0029754A" w:rsidP="0029754A">
      <w:pPr>
        <w:numPr>
          <w:ilvl w:val="0"/>
          <w:numId w:val="4"/>
        </w:numPr>
        <w:rPr>
          <w:sz w:val="20"/>
          <w:szCs w:val="20"/>
          <w:lang w:val="en-US"/>
        </w:rPr>
      </w:pPr>
      <w:r w:rsidRPr="0029754A">
        <w:rPr>
          <w:sz w:val="20"/>
          <w:szCs w:val="20"/>
          <w:lang w:val="en-US"/>
        </w:rPr>
        <w:t>Microsoft autenticator, länk </w:t>
      </w:r>
      <w:hyperlink r:id="rId27" w:history="1">
        <w:r w:rsidRPr="00AE6762">
          <w:rPr>
            <w:rStyle w:val="Hyperlnk"/>
            <w:color w:val="0070C0"/>
            <w:sz w:val="20"/>
            <w:szCs w:val="20"/>
            <w:lang w:val="en-US"/>
          </w:rPr>
          <w:t>Om Microsoft Authenticator - Microsoft Support</w:t>
        </w:r>
      </w:hyperlink>
      <w:r w:rsidRPr="00AE6762">
        <w:rPr>
          <w:rStyle w:val="Hyperlnk"/>
          <w:color w:val="0070C0"/>
          <w:lang w:val="en-US"/>
        </w:rPr>
        <w:t> </w:t>
      </w:r>
    </w:p>
    <w:p w14:paraId="3ED03909" w14:textId="77777777" w:rsidR="0029754A" w:rsidRPr="00AE6762" w:rsidRDefault="0029754A" w:rsidP="0029754A">
      <w:pPr>
        <w:numPr>
          <w:ilvl w:val="0"/>
          <w:numId w:val="4"/>
        </w:numPr>
        <w:rPr>
          <w:rStyle w:val="Hyperlnk"/>
          <w:color w:val="0070C0"/>
          <w:lang w:val="en-US"/>
        </w:rPr>
      </w:pPr>
      <w:r w:rsidRPr="0029754A">
        <w:rPr>
          <w:sz w:val="20"/>
          <w:szCs w:val="20"/>
          <w:lang w:val="en-US"/>
        </w:rPr>
        <w:t>Google autenticator, länk </w:t>
      </w:r>
      <w:hyperlink r:id="rId28" w:history="1">
        <w:r w:rsidRPr="00AE6762">
          <w:rPr>
            <w:rStyle w:val="Hyperlnk"/>
            <w:color w:val="0070C0"/>
            <w:sz w:val="20"/>
            <w:szCs w:val="20"/>
            <w:lang w:val="en-US"/>
          </w:rPr>
          <w:t>Få verifieringskoder med Google Authenticator - Android - Google-konto Hjälp </w:t>
        </w:r>
      </w:hyperlink>
    </w:p>
    <w:p w14:paraId="65A06E61" w14:textId="77777777" w:rsidR="0029754A" w:rsidRPr="0029754A" w:rsidRDefault="0029754A" w:rsidP="00FC60D0">
      <w:pPr>
        <w:ind w:left="1080"/>
        <w:rPr>
          <w:sz w:val="20"/>
          <w:szCs w:val="20"/>
          <w:lang w:val="en-US"/>
        </w:rPr>
      </w:pPr>
    </w:p>
    <w:p w14:paraId="5251F604" w14:textId="72E07D46" w:rsidR="00581AF5" w:rsidRPr="00010C4F" w:rsidRDefault="00581AF5" w:rsidP="00581AF5">
      <w:pPr>
        <w:numPr>
          <w:ilvl w:val="0"/>
          <w:numId w:val="3"/>
        </w:numPr>
        <w:rPr>
          <w:b/>
          <w:bCs/>
          <w:sz w:val="20"/>
          <w:szCs w:val="20"/>
        </w:rPr>
      </w:pPr>
      <w:r w:rsidRPr="00010C4F">
        <w:rPr>
          <w:b/>
          <w:bCs/>
          <w:sz w:val="20"/>
          <w:szCs w:val="20"/>
        </w:rPr>
        <w:t xml:space="preserve">Registrera alla åkeriets </w:t>
      </w:r>
      <w:r w:rsidR="00EA40AE">
        <w:rPr>
          <w:b/>
          <w:bCs/>
          <w:sz w:val="20"/>
          <w:szCs w:val="20"/>
        </w:rPr>
        <w:t>transportmedel (</w:t>
      </w:r>
      <w:r w:rsidR="006E585F">
        <w:rPr>
          <w:b/>
          <w:bCs/>
          <w:sz w:val="20"/>
          <w:szCs w:val="20"/>
        </w:rPr>
        <w:t xml:space="preserve">dvs. </w:t>
      </w:r>
      <w:r w:rsidRPr="00010C4F">
        <w:rPr>
          <w:b/>
          <w:bCs/>
          <w:sz w:val="20"/>
          <w:szCs w:val="20"/>
        </w:rPr>
        <w:t>dragbilar/lastbilar</w:t>
      </w:r>
      <w:r w:rsidR="00EA40AE">
        <w:rPr>
          <w:b/>
          <w:bCs/>
          <w:sz w:val="20"/>
          <w:szCs w:val="20"/>
        </w:rPr>
        <w:t>)</w:t>
      </w:r>
      <w:r w:rsidRPr="00010C4F">
        <w:rPr>
          <w:b/>
          <w:bCs/>
          <w:sz w:val="20"/>
          <w:szCs w:val="20"/>
        </w:rPr>
        <w:t xml:space="preserve"> i VIOL 3 med aktuellt registreringsnummer.</w:t>
      </w:r>
      <w:r w:rsidRPr="00010C4F">
        <w:rPr>
          <w:b/>
          <w:bCs/>
          <w:i/>
          <w:iCs/>
          <w:sz w:val="20"/>
          <w:szCs w:val="20"/>
        </w:rPr>
        <w:t xml:space="preserve"> </w:t>
      </w:r>
    </w:p>
    <w:p w14:paraId="2CA70272" w14:textId="77777777" w:rsidR="001E4A0E" w:rsidRDefault="00010C4F" w:rsidP="00763D31">
      <w:pPr>
        <w:numPr>
          <w:ilvl w:val="1"/>
          <w:numId w:val="3"/>
        </w:numPr>
        <w:rPr>
          <w:sz w:val="20"/>
          <w:szCs w:val="20"/>
        </w:rPr>
      </w:pPr>
      <w:r w:rsidRPr="001E4A0E">
        <w:rPr>
          <w:sz w:val="20"/>
          <w:szCs w:val="20"/>
        </w:rPr>
        <w:t xml:space="preserve">Har ni en användare i affärssystemet registrerar ni transportmedel direkt i VIOL3 affärssystem. </w:t>
      </w:r>
    </w:p>
    <w:p w14:paraId="75318E85" w14:textId="77636F59" w:rsidR="00123A39" w:rsidRPr="00EB5B64" w:rsidRDefault="00010C4F" w:rsidP="00EB5B64">
      <w:pPr>
        <w:numPr>
          <w:ilvl w:val="1"/>
          <w:numId w:val="3"/>
        </w:numPr>
        <w:rPr>
          <w:sz w:val="20"/>
          <w:szCs w:val="20"/>
        </w:rPr>
      </w:pPr>
      <w:r w:rsidRPr="001E4A0E">
        <w:rPr>
          <w:sz w:val="20"/>
          <w:szCs w:val="20"/>
        </w:rPr>
        <w:t xml:space="preserve">Om ni inte har en användare kan ni beställa med hjälp av följande mall: </w:t>
      </w:r>
      <w:hyperlink r:id="rId29" w:history="1">
        <w:r w:rsidR="00880A15" w:rsidRPr="0029754A">
          <w:rPr>
            <w:rStyle w:val="Hyperlnk"/>
            <w:color w:val="0070C0"/>
            <w:sz w:val="20"/>
            <w:szCs w:val="20"/>
          </w:rPr>
          <w:t>https://www.biometria.se/media/eu5pz55p/mall-fordonsregister.xlsx</w:t>
        </w:r>
      </w:hyperlink>
      <w:r w:rsidR="00880A15">
        <w:rPr>
          <w:sz w:val="20"/>
          <w:szCs w:val="20"/>
        </w:rPr>
        <w:t xml:space="preserve"> </w:t>
      </w:r>
      <w:r w:rsidRPr="001E4A0E">
        <w:rPr>
          <w:sz w:val="20"/>
          <w:szCs w:val="20"/>
        </w:rPr>
        <w:t xml:space="preserve">(Observera att länken leder till en nedladdad excelfil) där ni fyller i uppgifter om era fordon för att sedan spara ner och skicka in enligt instruktion nedan. </w:t>
      </w:r>
      <w:r w:rsidR="00EB5B64">
        <w:rPr>
          <w:sz w:val="20"/>
          <w:szCs w:val="20"/>
        </w:rPr>
        <w:br/>
      </w:r>
      <w:r w:rsidR="00EB5B64" w:rsidRPr="001E4A0E">
        <w:rPr>
          <w:sz w:val="20"/>
          <w:szCs w:val="20"/>
        </w:rPr>
        <w:t xml:space="preserve">Vid användande av mallen så kräver Biometria att både transportmedel, lastbärare och ekipage registreras. </w:t>
      </w:r>
      <w:r w:rsidR="00EB5B64">
        <w:rPr>
          <w:sz w:val="20"/>
          <w:szCs w:val="20"/>
        </w:rPr>
        <w:t>För Södras räkning</w:t>
      </w:r>
      <w:r w:rsidR="00EB5B64" w:rsidRPr="001E4A0E">
        <w:rPr>
          <w:sz w:val="20"/>
          <w:szCs w:val="20"/>
        </w:rPr>
        <w:t xml:space="preserve"> så räcker det att ni registrerar alla transportmedel och sedan era mest använda </w:t>
      </w:r>
      <w:r w:rsidR="00EB5B64">
        <w:rPr>
          <w:sz w:val="20"/>
          <w:szCs w:val="20"/>
        </w:rPr>
        <w:t xml:space="preserve">lastbärare och </w:t>
      </w:r>
      <w:r w:rsidR="00EB5B64" w:rsidRPr="001E4A0E">
        <w:rPr>
          <w:sz w:val="20"/>
          <w:szCs w:val="20"/>
        </w:rPr>
        <w:t xml:space="preserve">ekipage, men alla ekipagekombinationer är inte ett krav från Södra. </w:t>
      </w:r>
      <w:r w:rsidR="00EB5B64">
        <w:rPr>
          <w:sz w:val="20"/>
          <w:szCs w:val="20"/>
        </w:rPr>
        <w:t xml:space="preserve">Anledningen är att Södra inte kommer använda sig av så kallad ekipagekontroll, men om ni kör åt andra skogsbolag så kan de ha andra krav. </w:t>
      </w:r>
    </w:p>
    <w:p w14:paraId="5CB0EE60" w14:textId="00652BB9" w:rsidR="00123A39" w:rsidRDefault="00285B12" w:rsidP="00763D31">
      <w:pPr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På fliken ”transportmedel” fyller ni i era drag/lastbilar med registreringsnummer. Fyll gärna i så mycket ni kan, men </w:t>
      </w:r>
      <w:r w:rsidR="00130EDC">
        <w:rPr>
          <w:sz w:val="20"/>
          <w:szCs w:val="20"/>
        </w:rPr>
        <w:t xml:space="preserve">lägsta kravet är information om registreringsnummer, huvudkod, </w:t>
      </w:r>
      <w:r w:rsidR="00130EDC">
        <w:rPr>
          <w:sz w:val="20"/>
          <w:szCs w:val="20"/>
        </w:rPr>
        <w:lastRenderedPageBreak/>
        <w:t xml:space="preserve">drivmedelstyp och transportmedel. </w:t>
      </w:r>
      <w:r w:rsidR="006C09C3">
        <w:rPr>
          <w:sz w:val="20"/>
          <w:szCs w:val="20"/>
        </w:rPr>
        <w:br/>
      </w:r>
      <w:r w:rsidR="00E55F9C" w:rsidRPr="00E55F9C">
        <w:rPr>
          <w:noProof/>
          <w:sz w:val="20"/>
          <w:szCs w:val="20"/>
        </w:rPr>
        <w:drawing>
          <wp:inline distT="0" distB="0" distL="0" distR="0" wp14:anchorId="444AFFC5" wp14:editId="1514EE54">
            <wp:extent cx="5943600" cy="3190875"/>
            <wp:effectExtent l="0" t="0" r="0" b="9525"/>
            <wp:docPr id="71211748" name="Bildobjekt 1" descr="En bild som visar text, skärmbild, programvara, Webbsid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11748" name="Bildobjekt 1" descr="En bild som visar text, skärmbild, programvara, Webbsida&#10;&#10;Automatiskt genererad beskrivni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70810" w14:textId="5F980E5E" w:rsidR="00E9134F" w:rsidRDefault="00EB5B64" w:rsidP="00126FA9">
      <w:pPr>
        <w:numPr>
          <w:ilvl w:val="1"/>
          <w:numId w:val="3"/>
        </w:numPr>
        <w:rPr>
          <w:sz w:val="20"/>
          <w:szCs w:val="20"/>
        </w:rPr>
      </w:pPr>
      <w:r w:rsidRPr="00E9134F">
        <w:rPr>
          <w:sz w:val="20"/>
          <w:szCs w:val="20"/>
        </w:rPr>
        <w:t>Gå vidare till fliken ”lastbärare” där ni fyller i information om era släp. Fyll då åtminstone i era vanligaste släp</w:t>
      </w:r>
      <w:r w:rsidR="003F4957" w:rsidRPr="00E9134F">
        <w:rPr>
          <w:sz w:val="20"/>
          <w:szCs w:val="20"/>
        </w:rPr>
        <w:t xml:space="preserve">, men </w:t>
      </w:r>
      <w:r w:rsidR="00F30C8B" w:rsidRPr="00E9134F">
        <w:rPr>
          <w:sz w:val="20"/>
          <w:szCs w:val="20"/>
        </w:rPr>
        <w:t>fyll gärna i så mycket ni kan när ni änd</w:t>
      </w:r>
      <w:r w:rsidR="000D0E0A" w:rsidRPr="00E9134F">
        <w:rPr>
          <w:sz w:val="20"/>
          <w:szCs w:val="20"/>
        </w:rPr>
        <w:t>å</w:t>
      </w:r>
      <w:r w:rsidR="00F30C8B" w:rsidRPr="00E9134F">
        <w:rPr>
          <w:sz w:val="20"/>
          <w:szCs w:val="20"/>
        </w:rPr>
        <w:t xml:space="preserve"> är igång. </w:t>
      </w:r>
      <w:r w:rsidR="00E9134F" w:rsidRPr="00E9134F">
        <w:rPr>
          <w:noProof/>
          <w:sz w:val="20"/>
          <w:szCs w:val="20"/>
        </w:rPr>
        <w:drawing>
          <wp:inline distT="0" distB="0" distL="0" distR="0" wp14:anchorId="025C0E37" wp14:editId="5BDF7922">
            <wp:extent cx="5943600" cy="3512185"/>
            <wp:effectExtent l="0" t="0" r="0" b="0"/>
            <wp:docPr id="616576050" name="Bildobjekt 1" descr="En bild som visar text, skärmbild, programvara, skär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576050" name="Bildobjekt 1" descr="En bild som visar text, skärmbild, programvara, skärm&#10;&#10;Automatiskt genererad beskrivni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5856" w14:textId="7463A881" w:rsidR="00E9134F" w:rsidRPr="00FF28CD" w:rsidRDefault="00AD486A" w:rsidP="00FF28CD">
      <w:pPr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Gå till fliken ”Ekipage”. Fyll där i minst era vanligast ekipage</w:t>
      </w:r>
      <w:r w:rsidR="00DB66CB">
        <w:rPr>
          <w:sz w:val="20"/>
          <w:szCs w:val="20"/>
        </w:rPr>
        <w:t xml:space="preserve">, men även här </w:t>
      </w:r>
      <w:r w:rsidR="00DC34C2">
        <w:rPr>
          <w:sz w:val="20"/>
          <w:szCs w:val="20"/>
        </w:rPr>
        <w:t>är det ingen nackdel att fylla i så mycket som möjligt</w:t>
      </w:r>
      <w:r>
        <w:rPr>
          <w:sz w:val="20"/>
          <w:szCs w:val="20"/>
        </w:rPr>
        <w:t xml:space="preserve">. </w:t>
      </w:r>
      <w:r w:rsidR="00DC34C2">
        <w:rPr>
          <w:sz w:val="20"/>
          <w:szCs w:val="20"/>
        </w:rPr>
        <w:t>Notera att h</w:t>
      </w:r>
      <w:r w:rsidR="00AC4B84">
        <w:rPr>
          <w:sz w:val="20"/>
          <w:szCs w:val="20"/>
        </w:rPr>
        <w:t xml:space="preserve">är behövs även den totala maxvikten på </w:t>
      </w:r>
      <w:r w:rsidR="00AC4B84">
        <w:rPr>
          <w:sz w:val="20"/>
          <w:szCs w:val="20"/>
        </w:rPr>
        <w:lastRenderedPageBreak/>
        <w:t xml:space="preserve">bil+släp. </w:t>
      </w:r>
      <w:r w:rsidR="00AC4B84">
        <w:rPr>
          <w:sz w:val="20"/>
          <w:szCs w:val="20"/>
        </w:rPr>
        <w:br/>
      </w:r>
      <w:r w:rsidR="00C865BD" w:rsidRPr="00C865BD">
        <w:rPr>
          <w:noProof/>
          <w:sz w:val="20"/>
          <w:szCs w:val="20"/>
        </w:rPr>
        <w:drawing>
          <wp:inline distT="0" distB="0" distL="0" distR="0" wp14:anchorId="6F6BF4D1" wp14:editId="45040228">
            <wp:extent cx="5943600" cy="3508375"/>
            <wp:effectExtent l="0" t="0" r="0" b="0"/>
            <wp:docPr id="1418839990" name="Bildobjekt 1" descr="En bild som visar text, skärmbild, programvara, skär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839990" name="Bildobjekt 1" descr="En bild som visar text, skärmbild, programvara, skärm&#10;&#10;Automatiskt genererad beskrivni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B2743" w14:textId="095063C9" w:rsidR="00010C4F" w:rsidRPr="0026391C" w:rsidRDefault="00010C4F" w:rsidP="0026391C">
      <w:pPr>
        <w:numPr>
          <w:ilvl w:val="1"/>
          <w:numId w:val="3"/>
        </w:numPr>
        <w:rPr>
          <w:sz w:val="20"/>
          <w:szCs w:val="20"/>
        </w:rPr>
      </w:pPr>
      <w:r w:rsidRPr="001E4A0E">
        <w:rPr>
          <w:sz w:val="20"/>
          <w:szCs w:val="20"/>
        </w:rPr>
        <w:t xml:space="preserve">När ni fyllt i mallen </w:t>
      </w:r>
      <w:r w:rsidR="00AC4B84">
        <w:rPr>
          <w:sz w:val="20"/>
          <w:szCs w:val="20"/>
        </w:rPr>
        <w:t xml:space="preserve">så sparar ni den och </w:t>
      </w:r>
      <w:r w:rsidRPr="001E4A0E">
        <w:rPr>
          <w:sz w:val="20"/>
          <w:szCs w:val="20"/>
        </w:rPr>
        <w:t xml:space="preserve">skickar ni in den </w:t>
      </w:r>
      <w:r w:rsidR="0026391C">
        <w:rPr>
          <w:sz w:val="20"/>
          <w:szCs w:val="20"/>
        </w:rPr>
        <w:t xml:space="preserve">till Biometria. </w:t>
      </w:r>
      <w:r w:rsidR="0026391C">
        <w:rPr>
          <w:sz w:val="20"/>
          <w:szCs w:val="20"/>
        </w:rPr>
        <w:br/>
      </w:r>
      <w:r w:rsidRPr="0026391C">
        <w:rPr>
          <w:sz w:val="20"/>
          <w:szCs w:val="20"/>
        </w:rPr>
        <w:t xml:space="preserve">Primär kontaktväg: Skapa supportärende via </w:t>
      </w:r>
      <w:r w:rsidR="00425162">
        <w:rPr>
          <w:sz w:val="20"/>
          <w:szCs w:val="20"/>
        </w:rPr>
        <w:t xml:space="preserve">”Mina sidor”. </w:t>
      </w:r>
      <w:r w:rsidRPr="0026391C">
        <w:rPr>
          <w:sz w:val="20"/>
          <w:szCs w:val="20"/>
        </w:rPr>
        <w:t xml:space="preserve"> </w:t>
      </w:r>
      <w:r w:rsidR="00957C3B">
        <w:rPr>
          <w:sz w:val="20"/>
          <w:szCs w:val="20"/>
        </w:rPr>
        <w:t>Skapa ett nytt ärende</w:t>
      </w:r>
      <w:r w:rsidR="001C76D4">
        <w:rPr>
          <w:sz w:val="20"/>
          <w:szCs w:val="20"/>
        </w:rPr>
        <w:t xml:space="preserve"> och välj ”supportärende”</w:t>
      </w:r>
      <w:r w:rsidR="00EA74A6">
        <w:rPr>
          <w:sz w:val="20"/>
          <w:szCs w:val="20"/>
        </w:rPr>
        <w:t>, sätt en lämplig rubrik</w:t>
      </w:r>
      <w:r w:rsidR="001C76D4">
        <w:rPr>
          <w:sz w:val="20"/>
          <w:szCs w:val="20"/>
        </w:rPr>
        <w:t xml:space="preserve"> </w:t>
      </w:r>
      <w:r w:rsidR="00885647">
        <w:rPr>
          <w:sz w:val="20"/>
          <w:szCs w:val="20"/>
        </w:rPr>
        <w:t xml:space="preserve">och klicka i ”driftförberedelser” likt nedan. </w:t>
      </w:r>
      <w:r w:rsidR="00D02B4D">
        <w:rPr>
          <w:sz w:val="20"/>
          <w:szCs w:val="20"/>
        </w:rPr>
        <w:br/>
      </w:r>
      <w:r w:rsidR="00824F4C" w:rsidRPr="00824F4C">
        <w:rPr>
          <w:noProof/>
          <w:sz w:val="20"/>
          <w:szCs w:val="20"/>
        </w:rPr>
        <w:drawing>
          <wp:inline distT="0" distB="0" distL="0" distR="0" wp14:anchorId="113CE788" wp14:editId="6C88C3C5">
            <wp:extent cx="2349985" cy="2798859"/>
            <wp:effectExtent l="0" t="0" r="0" b="1905"/>
            <wp:docPr id="526459504" name="Bildobjekt 1" descr="En bild som visar text, skärmbild, Teckensnitt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459504" name="Bildobjekt 1" descr="En bild som visar text, skärmbild, Teckensnitt, nummer&#10;&#10;Automatiskt genererad beskrivni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57913" cy="280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F4C">
        <w:rPr>
          <w:sz w:val="20"/>
          <w:szCs w:val="20"/>
        </w:rPr>
        <w:br/>
        <w:t>Scrolla sedan ner till botten av formuläret, fyll i den info som är obligatorisk och glöm inte att ladda upp er</w:t>
      </w:r>
      <w:r w:rsidR="0074198A">
        <w:rPr>
          <w:sz w:val="20"/>
          <w:szCs w:val="20"/>
        </w:rPr>
        <w:t xml:space="preserve"> excelmall. </w:t>
      </w:r>
      <w:r w:rsidR="009E70F2">
        <w:rPr>
          <w:sz w:val="20"/>
          <w:szCs w:val="20"/>
        </w:rPr>
        <w:t xml:space="preserve">Tryck sedan på skicka för att skapa upp ärendet. Ni kan sedan följa ärendet på mina sidor eller via mail. </w:t>
      </w:r>
      <w:r w:rsidR="005A26A7">
        <w:rPr>
          <w:sz w:val="20"/>
          <w:szCs w:val="20"/>
        </w:rPr>
        <w:br/>
      </w:r>
      <w:r w:rsidR="009E70F2" w:rsidRPr="009E70F2">
        <w:rPr>
          <w:noProof/>
          <w:sz w:val="20"/>
          <w:szCs w:val="20"/>
        </w:rPr>
        <w:lastRenderedPageBreak/>
        <w:drawing>
          <wp:inline distT="0" distB="0" distL="0" distR="0" wp14:anchorId="00AFEE68" wp14:editId="4C700AD1">
            <wp:extent cx="5231958" cy="3046945"/>
            <wp:effectExtent l="0" t="0" r="6985" b="1270"/>
            <wp:docPr id="1726438402" name="Bildobjekt 1" descr="En bild som visar text, skärmbild, Teckensnitt, diagra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438402" name="Bildobjekt 1" descr="En bild som visar text, skärmbild, Teckensnitt, diagram&#10;&#10;Automatiskt genererad beskrivni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36583" cy="304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162">
        <w:rPr>
          <w:sz w:val="20"/>
          <w:szCs w:val="20"/>
        </w:rPr>
        <w:br/>
      </w:r>
      <w:r w:rsidR="00EF6D22">
        <w:rPr>
          <w:sz w:val="20"/>
          <w:szCs w:val="20"/>
        </w:rPr>
        <w:br/>
      </w:r>
      <w:r w:rsidR="00880A15" w:rsidRPr="0026391C">
        <w:rPr>
          <w:sz w:val="20"/>
          <w:szCs w:val="20"/>
        </w:rPr>
        <w:t>S</w:t>
      </w:r>
      <w:r w:rsidRPr="0026391C">
        <w:rPr>
          <w:sz w:val="20"/>
          <w:szCs w:val="20"/>
        </w:rPr>
        <w:t>ekundär kontaktväg: Mejla</w:t>
      </w:r>
      <w:r w:rsidR="00EF6D22">
        <w:rPr>
          <w:sz w:val="20"/>
          <w:szCs w:val="20"/>
        </w:rPr>
        <w:t xml:space="preserve"> ifylld mall</w:t>
      </w:r>
      <w:r w:rsidRPr="0026391C">
        <w:rPr>
          <w:sz w:val="20"/>
          <w:szCs w:val="20"/>
        </w:rPr>
        <w:t xml:space="preserve"> till </w:t>
      </w:r>
      <w:hyperlink r:id="rId35" w:history="1">
        <w:r w:rsidR="00880A15" w:rsidRPr="0026391C">
          <w:rPr>
            <w:rStyle w:val="Hyperlnk"/>
            <w:color w:val="0070C0"/>
            <w:sz w:val="20"/>
            <w:szCs w:val="20"/>
          </w:rPr>
          <w:t>support.viol3@biometria.se</w:t>
        </w:r>
      </w:hyperlink>
      <w:r w:rsidR="00880A15" w:rsidRPr="0026391C">
        <w:rPr>
          <w:sz w:val="20"/>
          <w:szCs w:val="20"/>
        </w:rPr>
        <w:t xml:space="preserve">. </w:t>
      </w:r>
      <w:r w:rsidRPr="0026391C">
        <w:rPr>
          <w:sz w:val="20"/>
          <w:szCs w:val="20"/>
        </w:rPr>
        <w:t xml:space="preserve">Skriv att det gäller VIOL 3 Produktionsmiljö så blir det lättare för dom att hjälpa er. </w:t>
      </w:r>
    </w:p>
    <w:p w14:paraId="797CAE66" w14:textId="77777777" w:rsidR="00FC60D0" w:rsidRPr="00763D31" w:rsidRDefault="00FC60D0" w:rsidP="00FC60D0">
      <w:pPr>
        <w:ind w:left="1080"/>
        <w:rPr>
          <w:sz w:val="20"/>
          <w:szCs w:val="20"/>
        </w:rPr>
      </w:pPr>
    </w:p>
    <w:p w14:paraId="1E967DB0" w14:textId="77777777" w:rsidR="000821C2" w:rsidRPr="000821C2" w:rsidRDefault="000821C2" w:rsidP="000821C2">
      <w:pPr>
        <w:numPr>
          <w:ilvl w:val="0"/>
          <w:numId w:val="3"/>
        </w:numPr>
        <w:tabs>
          <w:tab w:val="clear" w:pos="360"/>
        </w:tabs>
      </w:pPr>
      <w:r w:rsidRPr="000821C2">
        <w:rPr>
          <w:b/>
          <w:bCs/>
        </w:rPr>
        <w:t>Säkerställ personliga inlogg till MIR</w:t>
      </w:r>
      <w:r w:rsidRPr="000821C2">
        <w:t>. Ni som använder MIR idag har fått en separat instruktion för detta via mail.</w:t>
      </w:r>
    </w:p>
    <w:p w14:paraId="422B9F99" w14:textId="77777777" w:rsidR="000821C2" w:rsidRPr="000821C2" w:rsidRDefault="000821C2" w:rsidP="000821C2">
      <w:pPr>
        <w:rPr>
          <w:sz w:val="20"/>
          <w:szCs w:val="20"/>
        </w:rPr>
      </w:pPr>
    </w:p>
    <w:p w14:paraId="52F21949" w14:textId="55AF53B8" w:rsidR="00581AF5" w:rsidRDefault="00581AF5" w:rsidP="00581AF5">
      <w:pPr>
        <w:numPr>
          <w:ilvl w:val="0"/>
          <w:numId w:val="3"/>
        </w:numPr>
        <w:rPr>
          <w:sz w:val="20"/>
          <w:szCs w:val="20"/>
        </w:rPr>
      </w:pPr>
      <w:r w:rsidRPr="00763D31">
        <w:rPr>
          <w:b/>
          <w:bCs/>
          <w:sz w:val="20"/>
          <w:szCs w:val="20"/>
        </w:rPr>
        <w:t>Gå utbildning via Biometria - Chaufförsklienten Ankomstregistrering</w:t>
      </w:r>
      <w:r w:rsidRPr="60295922">
        <w:rPr>
          <w:sz w:val="20"/>
          <w:szCs w:val="20"/>
        </w:rPr>
        <w:t>.</w:t>
      </w:r>
    </w:p>
    <w:p w14:paraId="1212173F" w14:textId="77777777" w:rsidR="00C740F1" w:rsidRDefault="00C740F1" w:rsidP="00C740F1">
      <w:pPr>
        <w:numPr>
          <w:ilvl w:val="1"/>
          <w:numId w:val="3"/>
        </w:numPr>
        <w:tabs>
          <w:tab w:val="clear" w:pos="1080"/>
          <w:tab w:val="num" w:pos="1440"/>
        </w:tabs>
        <w:ind w:left="1440"/>
      </w:pPr>
      <w:hyperlink r:id="rId36" w:history="1">
        <w:r w:rsidRPr="0004786E">
          <w:rPr>
            <w:rStyle w:val="Hyperlnk"/>
            <w:color w:val="0070C0"/>
          </w:rPr>
          <w:t>Klicka här</w:t>
        </w:r>
      </w:hyperlink>
      <w:r w:rsidRPr="0004786E">
        <w:rPr>
          <w:color w:val="0070C0"/>
        </w:rPr>
        <w:t xml:space="preserve"> </w:t>
      </w:r>
      <w:r>
        <w:t>för att komma till e-utbildningen.</w:t>
      </w:r>
    </w:p>
    <w:p w14:paraId="5B128967" w14:textId="77777777" w:rsidR="00C740F1" w:rsidRPr="00B77678" w:rsidRDefault="00C740F1" w:rsidP="00C740F1">
      <w:pPr>
        <w:numPr>
          <w:ilvl w:val="1"/>
          <w:numId w:val="3"/>
        </w:numPr>
        <w:tabs>
          <w:tab w:val="clear" w:pos="1080"/>
          <w:tab w:val="num" w:pos="1440"/>
        </w:tabs>
        <w:ind w:left="1440"/>
      </w:pPr>
      <w:r>
        <w:t xml:space="preserve">Lärarledda digitala utbildningar kommer ske 26/2, 5/3, 12/3, 19/3 &amp; 26/3. </w:t>
      </w:r>
      <w:r w:rsidRPr="00D176D6">
        <w:t>Anslut via webben: </w:t>
      </w:r>
      <w:hyperlink r:id="rId37" w:history="1">
        <w:r w:rsidRPr="0004786E">
          <w:rPr>
            <w:rStyle w:val="Hyperlnk"/>
            <w:color w:val="0070C0"/>
          </w:rPr>
          <w:t>Öppna möten om </w:t>
        </w:r>
      </w:hyperlink>
      <w:hyperlink r:id="rId38" w:history="1">
        <w:r w:rsidRPr="0004786E">
          <w:rPr>
            <w:rStyle w:val="Hyperlnk"/>
            <w:color w:val="0070C0"/>
          </w:rPr>
          <w:t>VIOL 3 - Biometria</w:t>
        </w:r>
      </w:hyperlink>
    </w:p>
    <w:p w14:paraId="2CC0F64A" w14:textId="77777777" w:rsidR="00581AF5" w:rsidRDefault="00581AF5" w:rsidP="00581AF5">
      <w:pPr>
        <w:numPr>
          <w:ilvl w:val="0"/>
          <w:numId w:val="3"/>
        </w:numPr>
        <w:rPr>
          <w:sz w:val="20"/>
          <w:szCs w:val="20"/>
        </w:rPr>
      </w:pPr>
      <w:r w:rsidRPr="00763D31">
        <w:rPr>
          <w:b/>
          <w:bCs/>
          <w:sz w:val="20"/>
          <w:szCs w:val="20"/>
        </w:rPr>
        <w:t>Gå utbildning via Biometria - Chaufförsklienten Inmätning</w:t>
      </w:r>
      <w:r w:rsidRPr="60295922">
        <w:rPr>
          <w:sz w:val="20"/>
          <w:szCs w:val="20"/>
        </w:rPr>
        <w:t>.</w:t>
      </w:r>
    </w:p>
    <w:p w14:paraId="0EE30A3A" w14:textId="77777777" w:rsidR="0004786E" w:rsidRPr="0004786E" w:rsidRDefault="0004786E" w:rsidP="0004786E">
      <w:pPr>
        <w:numPr>
          <w:ilvl w:val="1"/>
          <w:numId w:val="3"/>
        </w:numPr>
        <w:tabs>
          <w:tab w:val="clear" w:pos="1080"/>
          <w:tab w:val="num" w:pos="1440"/>
        </w:tabs>
        <w:ind w:left="1440"/>
      </w:pPr>
      <w:r w:rsidRPr="0004786E">
        <w:t xml:space="preserve">Utbildning kommer hållas den 15/4 för representanter från varje åkeri. Mer information kommer inom kort. </w:t>
      </w:r>
    </w:p>
    <w:p w14:paraId="01B53686" w14:textId="764B508D" w:rsidR="00581AF5" w:rsidRDefault="00581AF5" w:rsidP="00581AF5">
      <w:pPr>
        <w:numPr>
          <w:ilvl w:val="0"/>
          <w:numId w:val="3"/>
        </w:numPr>
        <w:rPr>
          <w:sz w:val="20"/>
          <w:szCs w:val="20"/>
        </w:rPr>
      </w:pPr>
      <w:r w:rsidRPr="00763D31">
        <w:rPr>
          <w:b/>
          <w:bCs/>
          <w:sz w:val="20"/>
          <w:szCs w:val="20"/>
        </w:rPr>
        <w:t>Gå utbildning via Södra - Nytt arbetssätt MIR</w:t>
      </w:r>
      <w:r w:rsidRPr="60295922">
        <w:rPr>
          <w:sz w:val="20"/>
          <w:szCs w:val="20"/>
        </w:rPr>
        <w:t xml:space="preserve">. </w:t>
      </w:r>
    </w:p>
    <w:p w14:paraId="50496E57" w14:textId="77777777" w:rsidR="0004786E" w:rsidRPr="0004786E" w:rsidRDefault="0004786E" w:rsidP="0004786E">
      <w:pPr>
        <w:numPr>
          <w:ilvl w:val="1"/>
          <w:numId w:val="3"/>
        </w:numPr>
        <w:tabs>
          <w:tab w:val="clear" w:pos="1080"/>
          <w:tab w:val="num" w:pos="1440"/>
        </w:tabs>
        <w:ind w:left="1440"/>
      </w:pPr>
      <w:r w:rsidRPr="0004786E">
        <w:t xml:space="preserve">Utbildning kommer hållas den 15/4 för representanter från varje åkeri. Mer information kommer inom kort. </w:t>
      </w:r>
    </w:p>
    <w:p w14:paraId="2A28BED9" w14:textId="77777777" w:rsidR="00581AF5" w:rsidRPr="00757516" w:rsidRDefault="00581AF5" w:rsidP="00581AF5">
      <w:r w:rsidRPr="00757516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CB5D1C7" wp14:editId="563D8A38">
                <wp:simplePos x="0" y="0"/>
                <wp:positionH relativeFrom="margin">
                  <wp:align>left</wp:align>
                </wp:positionH>
                <wp:positionV relativeFrom="paragraph">
                  <wp:posOffset>93345</wp:posOffset>
                </wp:positionV>
                <wp:extent cx="5972175" cy="0"/>
                <wp:effectExtent l="0" t="0" r="0" b="0"/>
                <wp:wrapNone/>
                <wp:docPr id="569241084" name="Rak koppli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2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3DBA2E" id="Rak koppling 3" o:spid="_x0000_s1026" style="position:absolute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35pt" to="470.2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" strokecolor="black [3040]">
                <w10:wrap anchorx="margin"/>
              </v:line>
            </w:pict>
          </mc:Fallback>
        </mc:AlternateContent>
      </w:r>
    </w:p>
    <w:p w14:paraId="356464A3" w14:textId="77777777" w:rsidR="00B02081" w:rsidRPr="00757516" w:rsidRDefault="00B02081" w:rsidP="00B02081">
      <w:pPr>
        <w:rPr>
          <w:sz w:val="20"/>
          <w:szCs w:val="20"/>
        </w:rPr>
      </w:pPr>
      <w:bookmarkStart w:id="2" w:name="_Vad_blir_skillnaden"/>
      <w:bookmarkEnd w:id="2"/>
    </w:p>
    <w:p w14:paraId="095D6765" w14:textId="5F46B5F5" w:rsidR="00B02081" w:rsidRPr="00757516" w:rsidRDefault="04821028" w:rsidP="00FD5986">
      <w:pPr>
        <w:pStyle w:val="Rubrik2"/>
        <w:rPr>
          <w:sz w:val="20"/>
          <w:szCs w:val="20"/>
        </w:rPr>
      </w:pPr>
      <w:r>
        <w:t>F</w:t>
      </w:r>
      <w:r w:rsidR="00B02081">
        <w:t>rågor?</w:t>
      </w:r>
    </w:p>
    <w:p w14:paraId="5F544A28" w14:textId="4DEFD599" w:rsidR="00B02081" w:rsidRPr="00757516" w:rsidRDefault="00B02081" w:rsidP="00B02081">
      <w:pPr>
        <w:rPr>
          <w:sz w:val="20"/>
          <w:szCs w:val="20"/>
        </w:rPr>
      </w:pPr>
      <w:r w:rsidRPr="60295922">
        <w:rPr>
          <w:sz w:val="20"/>
          <w:szCs w:val="20"/>
        </w:rPr>
        <w:t xml:space="preserve">Har du frågor kring </w:t>
      </w:r>
      <w:r w:rsidR="511C2946" w:rsidRPr="60295922">
        <w:rPr>
          <w:sz w:val="20"/>
          <w:szCs w:val="20"/>
        </w:rPr>
        <w:t>VIOL 3</w:t>
      </w:r>
      <w:r w:rsidRPr="60295922">
        <w:rPr>
          <w:sz w:val="20"/>
          <w:szCs w:val="20"/>
        </w:rPr>
        <w:t xml:space="preserve"> vad gäller tillgång till </w:t>
      </w:r>
      <w:r w:rsidR="511C2946" w:rsidRPr="60295922">
        <w:rPr>
          <w:sz w:val="20"/>
          <w:szCs w:val="20"/>
        </w:rPr>
        <w:t>VIOL 3</w:t>
      </w:r>
      <w:r w:rsidRPr="60295922">
        <w:rPr>
          <w:sz w:val="20"/>
          <w:szCs w:val="20"/>
        </w:rPr>
        <w:t xml:space="preserve">, uppläggning av transportmedel </w:t>
      </w:r>
      <w:r w:rsidR="143CF6F8" w:rsidRPr="60295922">
        <w:rPr>
          <w:sz w:val="20"/>
          <w:szCs w:val="20"/>
        </w:rPr>
        <w:t>m.m.</w:t>
      </w:r>
      <w:r w:rsidRPr="60295922">
        <w:rPr>
          <w:sz w:val="20"/>
          <w:szCs w:val="20"/>
        </w:rPr>
        <w:t>, kontakta Biometrias support på</w:t>
      </w:r>
      <w:r w:rsidRPr="60295922">
        <w:rPr>
          <w:color w:val="0070C0"/>
          <w:sz w:val="20"/>
          <w:szCs w:val="20"/>
        </w:rPr>
        <w:t xml:space="preserve"> </w:t>
      </w:r>
      <w:hyperlink r:id="rId39">
        <w:r w:rsidRPr="60295922">
          <w:rPr>
            <w:rStyle w:val="Hyperlnk"/>
            <w:color w:val="0070C0"/>
            <w:sz w:val="20"/>
            <w:szCs w:val="20"/>
          </w:rPr>
          <w:t>support.</w:t>
        </w:r>
        <w:r w:rsidR="511C2946" w:rsidRPr="60295922">
          <w:rPr>
            <w:rStyle w:val="Hyperlnk"/>
            <w:color w:val="0070C0"/>
            <w:sz w:val="20"/>
            <w:szCs w:val="20"/>
          </w:rPr>
          <w:t>VIOL 3</w:t>
        </w:r>
        <w:r w:rsidRPr="60295922">
          <w:rPr>
            <w:rStyle w:val="Hyperlnk"/>
            <w:color w:val="0070C0"/>
            <w:sz w:val="20"/>
            <w:szCs w:val="20"/>
          </w:rPr>
          <w:t>@biometria.se</w:t>
        </w:r>
      </w:hyperlink>
      <w:r w:rsidRPr="60295922">
        <w:rPr>
          <w:sz w:val="20"/>
          <w:szCs w:val="20"/>
        </w:rPr>
        <w:t xml:space="preserve">. </w:t>
      </w:r>
    </w:p>
    <w:p w14:paraId="0A2F1985" w14:textId="3D413735" w:rsidR="00B02081" w:rsidRPr="00757516" w:rsidRDefault="00B02081" w:rsidP="00FD5986">
      <w:pPr>
        <w:rPr>
          <w:sz w:val="20"/>
          <w:szCs w:val="20"/>
        </w:rPr>
      </w:pPr>
      <w:r w:rsidRPr="60295922">
        <w:rPr>
          <w:sz w:val="20"/>
          <w:szCs w:val="20"/>
        </w:rPr>
        <w:lastRenderedPageBreak/>
        <w:t xml:space="preserve">Har du </w:t>
      </w:r>
      <w:r w:rsidR="00FD5986">
        <w:rPr>
          <w:sz w:val="20"/>
          <w:szCs w:val="20"/>
        </w:rPr>
        <w:t xml:space="preserve">övriga frågor? Kontakta oss på </w:t>
      </w:r>
      <w:hyperlink r:id="rId40" w:history="1">
        <w:r w:rsidR="00FD5986" w:rsidRPr="00FD5986">
          <w:rPr>
            <w:rStyle w:val="Hyperlnk"/>
            <w:color w:val="0070C0"/>
            <w:sz w:val="20"/>
            <w:szCs w:val="20"/>
          </w:rPr>
          <w:t>viol3@sodra.com</w:t>
        </w:r>
      </w:hyperlink>
      <w:r w:rsidR="00FD5986">
        <w:rPr>
          <w:sz w:val="20"/>
          <w:szCs w:val="20"/>
        </w:rPr>
        <w:t xml:space="preserve"> </w:t>
      </w:r>
    </w:p>
    <w:p w14:paraId="47CE02D7" w14:textId="77777777" w:rsidR="00476F32" w:rsidRPr="00757516" w:rsidRDefault="00476F32" w:rsidP="002E7D24"/>
    <w:p w14:paraId="2207CC50" w14:textId="16422B2A" w:rsidR="00476F32" w:rsidRPr="004621F5" w:rsidRDefault="22E101BB" w:rsidP="093A7D49">
      <w:pPr>
        <w:pStyle w:val="Rubrik3"/>
        <w:rPr>
          <w:b/>
          <w:bCs/>
        </w:rPr>
      </w:pPr>
      <w:r w:rsidRPr="004621F5">
        <w:rPr>
          <w:b/>
          <w:bCs/>
        </w:rPr>
        <w:t>Bra länkar</w:t>
      </w:r>
    </w:p>
    <w:p w14:paraId="1DEBDFCE" w14:textId="558D3057" w:rsidR="007174DD" w:rsidRDefault="6259B5F2" w:rsidP="002E7D24">
      <w:pPr>
        <w:rPr>
          <w:rStyle w:val="Hyperlnk"/>
          <w:color w:val="0070C0"/>
        </w:rPr>
      </w:pPr>
      <w:hyperlink r:id="rId41">
        <w:r w:rsidRPr="60295922">
          <w:rPr>
            <w:rStyle w:val="Hyperlnk"/>
            <w:color w:val="0070C0"/>
          </w:rPr>
          <w:t>Om VIOL 3 - Biometria</w:t>
        </w:r>
      </w:hyperlink>
    </w:p>
    <w:p w14:paraId="53EA4493" w14:textId="769E7580" w:rsidR="004621F5" w:rsidRPr="00757516" w:rsidRDefault="00F72FC7" w:rsidP="002E7D24">
      <w:pPr>
        <w:rPr>
          <w:color w:val="0070C0"/>
        </w:rPr>
      </w:pPr>
      <w:hyperlink r:id="rId42" w:history="1">
        <w:r w:rsidRPr="00F72FC7">
          <w:rPr>
            <w:rStyle w:val="Hyperlnk"/>
            <w:color w:val="0070C0"/>
          </w:rPr>
          <w:t>VIOL 3</w:t>
        </w:r>
      </w:hyperlink>
      <w:r>
        <w:rPr>
          <w:color w:val="0070C0"/>
        </w:rPr>
        <w:t xml:space="preserve"> - Södra</w:t>
      </w:r>
    </w:p>
    <w:p w14:paraId="2B39A9B0" w14:textId="1F05005E" w:rsidR="00476F32" w:rsidRPr="00757516" w:rsidRDefault="289030BB" w:rsidP="002E7D24">
      <w:pPr>
        <w:rPr>
          <w:color w:val="0070C0"/>
        </w:rPr>
      </w:pPr>
      <w:hyperlink r:id="rId43">
        <w:r w:rsidRPr="60295922">
          <w:rPr>
            <w:rStyle w:val="Hyperlnk"/>
            <w:color w:val="0070C0"/>
          </w:rPr>
          <w:t>För dig som Transportföretag - Biometria</w:t>
        </w:r>
      </w:hyperlink>
    </w:p>
    <w:p w14:paraId="12ABBEF1" w14:textId="2AD07861" w:rsidR="005F7A8B" w:rsidRPr="00757516" w:rsidRDefault="005F7A8B" w:rsidP="002E7D24">
      <w:pPr>
        <w:rPr>
          <w:color w:val="0070C0"/>
        </w:rPr>
      </w:pPr>
      <w:hyperlink r:id="rId44">
        <w:r w:rsidRPr="60295922">
          <w:rPr>
            <w:rStyle w:val="Hyperlnk"/>
            <w:color w:val="0070C0"/>
          </w:rPr>
          <w:t>Informationsfilmer VIOL 3 - Biometria</w:t>
        </w:r>
      </w:hyperlink>
    </w:p>
    <w:p w14:paraId="746F1663" w14:textId="2F9D1766" w:rsidR="00A3796A" w:rsidRPr="00757516" w:rsidRDefault="511C2946" w:rsidP="002E7D24">
      <w:pPr>
        <w:rPr>
          <w:color w:val="0070C0"/>
        </w:rPr>
      </w:pPr>
      <w:hyperlink r:id="rId45">
        <w:r w:rsidRPr="60295922">
          <w:rPr>
            <w:rStyle w:val="Hyperlnk"/>
            <w:color w:val="0070C0"/>
          </w:rPr>
          <w:t>VIOL 3</w:t>
        </w:r>
        <w:r w:rsidR="33083D70" w:rsidRPr="60295922">
          <w:rPr>
            <w:rStyle w:val="Hyperlnk"/>
            <w:color w:val="0070C0"/>
          </w:rPr>
          <w:t xml:space="preserve">  - prenumerera på vårt nyhetsbrev </w:t>
        </w:r>
      </w:hyperlink>
    </w:p>
    <w:p w14:paraId="00C97C57" w14:textId="77777777" w:rsidR="00D06CBD" w:rsidRPr="00757516" w:rsidRDefault="00D06CBD" w:rsidP="002E7D24"/>
    <w:p w14:paraId="5E7FB8FB" w14:textId="29927F32" w:rsidR="00B02081" w:rsidRPr="00757516" w:rsidRDefault="00B02081" w:rsidP="093A7D49"/>
    <w:sectPr w:rsidR="00B02081" w:rsidRPr="00757516">
      <w:headerReference w:type="default" r:id="rId4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61E59F" w14:textId="77777777" w:rsidR="001F3B7C" w:rsidRDefault="001F3B7C" w:rsidP="00961960">
      <w:pPr>
        <w:spacing w:after="0" w:line="240" w:lineRule="auto"/>
      </w:pPr>
      <w:r>
        <w:separator/>
      </w:r>
    </w:p>
  </w:endnote>
  <w:endnote w:type="continuationSeparator" w:id="0">
    <w:p w14:paraId="14D11CA2" w14:textId="77777777" w:rsidR="001F3B7C" w:rsidRDefault="001F3B7C" w:rsidP="00961960">
      <w:pPr>
        <w:spacing w:after="0" w:line="240" w:lineRule="auto"/>
      </w:pPr>
      <w:r>
        <w:continuationSeparator/>
      </w:r>
    </w:p>
  </w:endnote>
  <w:endnote w:type="continuationNotice" w:id="1">
    <w:p w14:paraId="168A07A2" w14:textId="77777777" w:rsidR="001F3B7C" w:rsidRDefault="001F3B7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33364B" w14:textId="77777777" w:rsidR="001F3B7C" w:rsidRDefault="001F3B7C" w:rsidP="00961960">
      <w:pPr>
        <w:spacing w:after="0" w:line="240" w:lineRule="auto"/>
      </w:pPr>
      <w:r>
        <w:separator/>
      </w:r>
    </w:p>
  </w:footnote>
  <w:footnote w:type="continuationSeparator" w:id="0">
    <w:p w14:paraId="72686B8A" w14:textId="77777777" w:rsidR="001F3B7C" w:rsidRDefault="001F3B7C" w:rsidP="00961960">
      <w:pPr>
        <w:spacing w:after="0" w:line="240" w:lineRule="auto"/>
      </w:pPr>
      <w:r>
        <w:continuationSeparator/>
      </w:r>
    </w:p>
  </w:footnote>
  <w:footnote w:type="continuationNotice" w:id="1">
    <w:p w14:paraId="31E93ED2" w14:textId="77777777" w:rsidR="001F3B7C" w:rsidRDefault="001F3B7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35772" w14:textId="1B1BF410" w:rsidR="00371789" w:rsidRDefault="00371789">
    <w:pPr>
      <w:pStyle w:val="Sidhuvud"/>
    </w:pPr>
    <w:r>
      <w:rPr>
        <w:noProof/>
      </w:rPr>
      <w:drawing>
        <wp:anchor distT="0" distB="0" distL="0" distR="0" simplePos="0" relativeHeight="251658240" behindDoc="1" locked="0" layoutInCell="1" allowOverlap="1" wp14:anchorId="27CB1DD7" wp14:editId="3644818B">
          <wp:simplePos x="0" y="0"/>
          <wp:positionH relativeFrom="page">
            <wp:posOffset>914400</wp:posOffset>
          </wp:positionH>
          <wp:positionV relativeFrom="page">
            <wp:posOffset>457200</wp:posOffset>
          </wp:positionV>
          <wp:extent cx="1569411" cy="360000"/>
          <wp:effectExtent l="0" t="0" r="0" b="0"/>
          <wp:wrapNone/>
          <wp:docPr id="95273653" name="LogoHide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273653" name="LogoHide2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1569411" cy="3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1A6D2EF" w14:textId="77777777" w:rsidR="00961960" w:rsidRDefault="00961960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95379B"/>
    <w:multiLevelType w:val="hybridMultilevel"/>
    <w:tmpl w:val="F6548390"/>
    <w:lvl w:ilvl="0" w:tplc="041D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3365EA8"/>
    <w:multiLevelType w:val="hybridMultilevel"/>
    <w:tmpl w:val="60B21D6E"/>
    <w:lvl w:ilvl="0" w:tplc="5ACEEB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98268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7653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F822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A260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7438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965A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761A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30D3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3E3184F"/>
    <w:multiLevelType w:val="hybridMultilevel"/>
    <w:tmpl w:val="0CCEAE04"/>
    <w:lvl w:ilvl="0" w:tplc="94F06674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465A3980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D58F48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ABE8BE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5584C2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E56A56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6D8335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60AEF7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3B6AFB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534A73A3"/>
    <w:multiLevelType w:val="hybridMultilevel"/>
    <w:tmpl w:val="22742B1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836480"/>
    <w:multiLevelType w:val="multilevel"/>
    <w:tmpl w:val="204EC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2102398">
    <w:abstractNumId w:val="1"/>
  </w:num>
  <w:num w:numId="2" w16cid:durableId="637607652">
    <w:abstractNumId w:val="3"/>
  </w:num>
  <w:num w:numId="3" w16cid:durableId="1836870472">
    <w:abstractNumId w:val="2"/>
  </w:num>
  <w:num w:numId="4" w16cid:durableId="919484621">
    <w:abstractNumId w:val="4"/>
  </w:num>
  <w:num w:numId="5" w16cid:durableId="13893025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9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789"/>
    <w:rsid w:val="000026CB"/>
    <w:rsid w:val="000039AB"/>
    <w:rsid w:val="00003CC4"/>
    <w:rsid w:val="00010C4F"/>
    <w:rsid w:val="00010DAA"/>
    <w:rsid w:val="00013111"/>
    <w:rsid w:val="000306C0"/>
    <w:rsid w:val="0004786E"/>
    <w:rsid w:val="00047E3E"/>
    <w:rsid w:val="0005599D"/>
    <w:rsid w:val="000821C2"/>
    <w:rsid w:val="000B17C2"/>
    <w:rsid w:val="000B7458"/>
    <w:rsid w:val="000C0736"/>
    <w:rsid w:val="000C0E66"/>
    <w:rsid w:val="000D05E4"/>
    <w:rsid w:val="000D0E0A"/>
    <w:rsid w:val="000E7B17"/>
    <w:rsid w:val="000F257C"/>
    <w:rsid w:val="000F5512"/>
    <w:rsid w:val="00105336"/>
    <w:rsid w:val="00105CE6"/>
    <w:rsid w:val="001130CD"/>
    <w:rsid w:val="00123A39"/>
    <w:rsid w:val="00130EDC"/>
    <w:rsid w:val="0013398D"/>
    <w:rsid w:val="0014658B"/>
    <w:rsid w:val="001726AB"/>
    <w:rsid w:val="00192041"/>
    <w:rsid w:val="001A651E"/>
    <w:rsid w:val="001C1A48"/>
    <w:rsid w:val="001C76D4"/>
    <w:rsid w:val="001E4A0E"/>
    <w:rsid w:val="001E799A"/>
    <w:rsid w:val="001F3B7C"/>
    <w:rsid w:val="00221CEE"/>
    <w:rsid w:val="0026391C"/>
    <w:rsid w:val="0027477F"/>
    <w:rsid w:val="00285B12"/>
    <w:rsid w:val="00290D3B"/>
    <w:rsid w:val="00294709"/>
    <w:rsid w:val="0029754A"/>
    <w:rsid w:val="002B447E"/>
    <w:rsid w:val="002B60A6"/>
    <w:rsid w:val="002B6827"/>
    <w:rsid w:val="002D1665"/>
    <w:rsid w:val="002E7D24"/>
    <w:rsid w:val="002F73A4"/>
    <w:rsid w:val="00302A47"/>
    <w:rsid w:val="003212E9"/>
    <w:rsid w:val="0032357A"/>
    <w:rsid w:val="003524E2"/>
    <w:rsid w:val="00371789"/>
    <w:rsid w:val="0038638B"/>
    <w:rsid w:val="00392FFC"/>
    <w:rsid w:val="003C0C42"/>
    <w:rsid w:val="003D508A"/>
    <w:rsid w:val="003E3189"/>
    <w:rsid w:val="003F4957"/>
    <w:rsid w:val="00404B76"/>
    <w:rsid w:val="00425162"/>
    <w:rsid w:val="0042722F"/>
    <w:rsid w:val="00433F5D"/>
    <w:rsid w:val="00445458"/>
    <w:rsid w:val="00446D52"/>
    <w:rsid w:val="0044731C"/>
    <w:rsid w:val="004621F5"/>
    <w:rsid w:val="00464071"/>
    <w:rsid w:val="004644D4"/>
    <w:rsid w:val="00476F32"/>
    <w:rsid w:val="00492156"/>
    <w:rsid w:val="00495FE9"/>
    <w:rsid w:val="004B15B0"/>
    <w:rsid w:val="004B5075"/>
    <w:rsid w:val="004C1CC5"/>
    <w:rsid w:val="004E3753"/>
    <w:rsid w:val="00504530"/>
    <w:rsid w:val="00516A95"/>
    <w:rsid w:val="00537383"/>
    <w:rsid w:val="00540E38"/>
    <w:rsid w:val="00574A84"/>
    <w:rsid w:val="00581AF5"/>
    <w:rsid w:val="005846C4"/>
    <w:rsid w:val="005A26A7"/>
    <w:rsid w:val="005B160C"/>
    <w:rsid w:val="005E1263"/>
    <w:rsid w:val="005F7A8B"/>
    <w:rsid w:val="00656DC3"/>
    <w:rsid w:val="00657DE7"/>
    <w:rsid w:val="00691E35"/>
    <w:rsid w:val="00692ACB"/>
    <w:rsid w:val="00694B49"/>
    <w:rsid w:val="006978AC"/>
    <w:rsid w:val="006A43CB"/>
    <w:rsid w:val="006B24CE"/>
    <w:rsid w:val="006B395E"/>
    <w:rsid w:val="006C09C3"/>
    <w:rsid w:val="006C202C"/>
    <w:rsid w:val="006C71B2"/>
    <w:rsid w:val="006D4890"/>
    <w:rsid w:val="006E585F"/>
    <w:rsid w:val="006F29F0"/>
    <w:rsid w:val="006F4E7E"/>
    <w:rsid w:val="007174DD"/>
    <w:rsid w:val="00721CB7"/>
    <w:rsid w:val="007249FE"/>
    <w:rsid w:val="0074198A"/>
    <w:rsid w:val="00743C99"/>
    <w:rsid w:val="00746557"/>
    <w:rsid w:val="00757516"/>
    <w:rsid w:val="007612F6"/>
    <w:rsid w:val="00761D15"/>
    <w:rsid w:val="00763D31"/>
    <w:rsid w:val="00783B6B"/>
    <w:rsid w:val="0079784D"/>
    <w:rsid w:val="00797A68"/>
    <w:rsid w:val="007A475C"/>
    <w:rsid w:val="007B1139"/>
    <w:rsid w:val="007B72A1"/>
    <w:rsid w:val="007C509C"/>
    <w:rsid w:val="007E034B"/>
    <w:rsid w:val="007E5A6B"/>
    <w:rsid w:val="007F27F8"/>
    <w:rsid w:val="00813365"/>
    <w:rsid w:val="00815DC2"/>
    <w:rsid w:val="00824F4C"/>
    <w:rsid w:val="0082578B"/>
    <w:rsid w:val="00831E34"/>
    <w:rsid w:val="008352DF"/>
    <w:rsid w:val="00845172"/>
    <w:rsid w:val="00847147"/>
    <w:rsid w:val="00857274"/>
    <w:rsid w:val="00872FA6"/>
    <w:rsid w:val="0087637C"/>
    <w:rsid w:val="00880A15"/>
    <w:rsid w:val="00885647"/>
    <w:rsid w:val="00886D90"/>
    <w:rsid w:val="008A3C32"/>
    <w:rsid w:val="00902538"/>
    <w:rsid w:val="0090713F"/>
    <w:rsid w:val="00916DF3"/>
    <w:rsid w:val="00920665"/>
    <w:rsid w:val="00923330"/>
    <w:rsid w:val="009249C3"/>
    <w:rsid w:val="00924BE1"/>
    <w:rsid w:val="009455A2"/>
    <w:rsid w:val="009503DB"/>
    <w:rsid w:val="00957C3B"/>
    <w:rsid w:val="00961960"/>
    <w:rsid w:val="00993B57"/>
    <w:rsid w:val="009E70F2"/>
    <w:rsid w:val="009F59FB"/>
    <w:rsid w:val="00A042A1"/>
    <w:rsid w:val="00A04B38"/>
    <w:rsid w:val="00A15026"/>
    <w:rsid w:val="00A22806"/>
    <w:rsid w:val="00A25DEC"/>
    <w:rsid w:val="00A30C87"/>
    <w:rsid w:val="00A3796A"/>
    <w:rsid w:val="00A421B9"/>
    <w:rsid w:val="00A503CE"/>
    <w:rsid w:val="00A55869"/>
    <w:rsid w:val="00A5711C"/>
    <w:rsid w:val="00A57774"/>
    <w:rsid w:val="00A57DBF"/>
    <w:rsid w:val="00A61BC1"/>
    <w:rsid w:val="00A631AD"/>
    <w:rsid w:val="00A66F94"/>
    <w:rsid w:val="00A678DC"/>
    <w:rsid w:val="00A8279B"/>
    <w:rsid w:val="00A8538D"/>
    <w:rsid w:val="00AB0A7A"/>
    <w:rsid w:val="00AB2401"/>
    <w:rsid w:val="00AB79BE"/>
    <w:rsid w:val="00AC4B84"/>
    <w:rsid w:val="00AC6BDE"/>
    <w:rsid w:val="00AD1B81"/>
    <w:rsid w:val="00AD486A"/>
    <w:rsid w:val="00AE2E20"/>
    <w:rsid w:val="00AE6762"/>
    <w:rsid w:val="00AF3A0F"/>
    <w:rsid w:val="00AF4442"/>
    <w:rsid w:val="00B00886"/>
    <w:rsid w:val="00B02081"/>
    <w:rsid w:val="00B0664A"/>
    <w:rsid w:val="00B119B1"/>
    <w:rsid w:val="00B204F1"/>
    <w:rsid w:val="00B32870"/>
    <w:rsid w:val="00B3329F"/>
    <w:rsid w:val="00B34307"/>
    <w:rsid w:val="00B34C98"/>
    <w:rsid w:val="00B54F04"/>
    <w:rsid w:val="00B747AB"/>
    <w:rsid w:val="00B81C3E"/>
    <w:rsid w:val="00B860C9"/>
    <w:rsid w:val="00B90018"/>
    <w:rsid w:val="00BA2B42"/>
    <w:rsid w:val="00BB00A1"/>
    <w:rsid w:val="00BB2B6F"/>
    <w:rsid w:val="00BC6ECA"/>
    <w:rsid w:val="00C10FE2"/>
    <w:rsid w:val="00C31F7E"/>
    <w:rsid w:val="00C5332A"/>
    <w:rsid w:val="00C572E4"/>
    <w:rsid w:val="00C740F1"/>
    <w:rsid w:val="00C75D43"/>
    <w:rsid w:val="00C76194"/>
    <w:rsid w:val="00C77D18"/>
    <w:rsid w:val="00C865BD"/>
    <w:rsid w:val="00C91750"/>
    <w:rsid w:val="00C93902"/>
    <w:rsid w:val="00C966BF"/>
    <w:rsid w:val="00CA1549"/>
    <w:rsid w:val="00D02B4D"/>
    <w:rsid w:val="00D06CBD"/>
    <w:rsid w:val="00D103EA"/>
    <w:rsid w:val="00D2669C"/>
    <w:rsid w:val="00D711CC"/>
    <w:rsid w:val="00D8504F"/>
    <w:rsid w:val="00D93E7F"/>
    <w:rsid w:val="00DA06F9"/>
    <w:rsid w:val="00DA6393"/>
    <w:rsid w:val="00DB66CB"/>
    <w:rsid w:val="00DC34C2"/>
    <w:rsid w:val="00DE385B"/>
    <w:rsid w:val="00DF2597"/>
    <w:rsid w:val="00DF37BF"/>
    <w:rsid w:val="00DF7080"/>
    <w:rsid w:val="00E0654E"/>
    <w:rsid w:val="00E1207D"/>
    <w:rsid w:val="00E312BE"/>
    <w:rsid w:val="00E321D2"/>
    <w:rsid w:val="00E363BC"/>
    <w:rsid w:val="00E43C2A"/>
    <w:rsid w:val="00E4665D"/>
    <w:rsid w:val="00E55F9C"/>
    <w:rsid w:val="00E6180F"/>
    <w:rsid w:val="00E62F3E"/>
    <w:rsid w:val="00E7410D"/>
    <w:rsid w:val="00E9134F"/>
    <w:rsid w:val="00EA40AE"/>
    <w:rsid w:val="00EA74A6"/>
    <w:rsid w:val="00EB0310"/>
    <w:rsid w:val="00EB5B64"/>
    <w:rsid w:val="00EB5BD0"/>
    <w:rsid w:val="00EB665C"/>
    <w:rsid w:val="00EE136D"/>
    <w:rsid w:val="00EF6D22"/>
    <w:rsid w:val="00F1445B"/>
    <w:rsid w:val="00F14E96"/>
    <w:rsid w:val="00F250C7"/>
    <w:rsid w:val="00F27BCE"/>
    <w:rsid w:val="00F30C8B"/>
    <w:rsid w:val="00F51805"/>
    <w:rsid w:val="00F71A3C"/>
    <w:rsid w:val="00F72FC7"/>
    <w:rsid w:val="00F956EC"/>
    <w:rsid w:val="00FB0FCF"/>
    <w:rsid w:val="00FC0FE0"/>
    <w:rsid w:val="00FC458C"/>
    <w:rsid w:val="00FC60D0"/>
    <w:rsid w:val="00FD5986"/>
    <w:rsid w:val="00FE3DD8"/>
    <w:rsid w:val="00FE4DD1"/>
    <w:rsid w:val="00FF28CD"/>
    <w:rsid w:val="00FF5806"/>
    <w:rsid w:val="00FF5823"/>
    <w:rsid w:val="03B9B93D"/>
    <w:rsid w:val="03DB4FC9"/>
    <w:rsid w:val="042800E6"/>
    <w:rsid w:val="04821028"/>
    <w:rsid w:val="04F8913B"/>
    <w:rsid w:val="05CCA026"/>
    <w:rsid w:val="05D9B5BD"/>
    <w:rsid w:val="075E00DA"/>
    <w:rsid w:val="076D4F30"/>
    <w:rsid w:val="07FBCC0E"/>
    <w:rsid w:val="08053600"/>
    <w:rsid w:val="093A7D49"/>
    <w:rsid w:val="097007D7"/>
    <w:rsid w:val="09CB5926"/>
    <w:rsid w:val="0C50DC3F"/>
    <w:rsid w:val="0C9EEA81"/>
    <w:rsid w:val="0E6A2B40"/>
    <w:rsid w:val="0E819131"/>
    <w:rsid w:val="0F60E0C6"/>
    <w:rsid w:val="1029B523"/>
    <w:rsid w:val="1175A8BC"/>
    <w:rsid w:val="12647706"/>
    <w:rsid w:val="13197360"/>
    <w:rsid w:val="143CF6F8"/>
    <w:rsid w:val="1514505B"/>
    <w:rsid w:val="1537FCF7"/>
    <w:rsid w:val="177D6392"/>
    <w:rsid w:val="1835D532"/>
    <w:rsid w:val="189D9FA8"/>
    <w:rsid w:val="18EA88A8"/>
    <w:rsid w:val="19F46F70"/>
    <w:rsid w:val="1A886279"/>
    <w:rsid w:val="1AB19CBD"/>
    <w:rsid w:val="1B23299A"/>
    <w:rsid w:val="1BA9F9B2"/>
    <w:rsid w:val="1EF947F1"/>
    <w:rsid w:val="1F203082"/>
    <w:rsid w:val="1F516A5C"/>
    <w:rsid w:val="1FDE348B"/>
    <w:rsid w:val="204FF5FC"/>
    <w:rsid w:val="21515F7E"/>
    <w:rsid w:val="22569E5A"/>
    <w:rsid w:val="22AFC600"/>
    <w:rsid w:val="22CCBC6D"/>
    <w:rsid w:val="22E101BB"/>
    <w:rsid w:val="233CE547"/>
    <w:rsid w:val="2381166A"/>
    <w:rsid w:val="23975FE8"/>
    <w:rsid w:val="23B13796"/>
    <w:rsid w:val="252DC17B"/>
    <w:rsid w:val="25465567"/>
    <w:rsid w:val="25DE7F8B"/>
    <w:rsid w:val="268B5B59"/>
    <w:rsid w:val="278D2221"/>
    <w:rsid w:val="289030BB"/>
    <w:rsid w:val="2AFBC800"/>
    <w:rsid w:val="2C925C4E"/>
    <w:rsid w:val="2DA5F93C"/>
    <w:rsid w:val="2DEC6784"/>
    <w:rsid w:val="2E56F5ED"/>
    <w:rsid w:val="2E83921C"/>
    <w:rsid w:val="2E91876A"/>
    <w:rsid w:val="2E9E40F0"/>
    <w:rsid w:val="2EA15FF8"/>
    <w:rsid w:val="2EAC6B59"/>
    <w:rsid w:val="3058DF82"/>
    <w:rsid w:val="306C3758"/>
    <w:rsid w:val="30BB87D9"/>
    <w:rsid w:val="33083D70"/>
    <w:rsid w:val="33156DBE"/>
    <w:rsid w:val="3403638C"/>
    <w:rsid w:val="3460D3C5"/>
    <w:rsid w:val="34752EF7"/>
    <w:rsid w:val="34F82B42"/>
    <w:rsid w:val="3521D31B"/>
    <w:rsid w:val="353B675B"/>
    <w:rsid w:val="38E6FECB"/>
    <w:rsid w:val="39D24528"/>
    <w:rsid w:val="3A505A9D"/>
    <w:rsid w:val="3AF391C4"/>
    <w:rsid w:val="3B0418B4"/>
    <w:rsid w:val="3B175CB1"/>
    <w:rsid w:val="3B44E558"/>
    <w:rsid w:val="3BBDB71C"/>
    <w:rsid w:val="3C2D5E46"/>
    <w:rsid w:val="3D57E0B1"/>
    <w:rsid w:val="3D6472C3"/>
    <w:rsid w:val="3E42D9FB"/>
    <w:rsid w:val="3E4BB407"/>
    <w:rsid w:val="3EADBCBF"/>
    <w:rsid w:val="3F4F3E72"/>
    <w:rsid w:val="3FBC6686"/>
    <w:rsid w:val="410E64A1"/>
    <w:rsid w:val="41AA067D"/>
    <w:rsid w:val="41F19DD7"/>
    <w:rsid w:val="42CBA0C6"/>
    <w:rsid w:val="442B2AF7"/>
    <w:rsid w:val="445028B9"/>
    <w:rsid w:val="447009A4"/>
    <w:rsid w:val="448B4DD6"/>
    <w:rsid w:val="44AD7781"/>
    <w:rsid w:val="45069F1B"/>
    <w:rsid w:val="45C50A5E"/>
    <w:rsid w:val="46E5C690"/>
    <w:rsid w:val="470AA8F2"/>
    <w:rsid w:val="491E7DC2"/>
    <w:rsid w:val="49B155A3"/>
    <w:rsid w:val="49D680C9"/>
    <w:rsid w:val="4CE32907"/>
    <w:rsid w:val="4D134A35"/>
    <w:rsid w:val="4D366D82"/>
    <w:rsid w:val="4E551527"/>
    <w:rsid w:val="4E788584"/>
    <w:rsid w:val="4F518E35"/>
    <w:rsid w:val="4F575C1A"/>
    <w:rsid w:val="5083050A"/>
    <w:rsid w:val="511C2946"/>
    <w:rsid w:val="52AC9E70"/>
    <w:rsid w:val="52CB30BB"/>
    <w:rsid w:val="5309C6B0"/>
    <w:rsid w:val="53ED21C0"/>
    <w:rsid w:val="5439BD6C"/>
    <w:rsid w:val="5457EEFD"/>
    <w:rsid w:val="547E1046"/>
    <w:rsid w:val="54E7D42D"/>
    <w:rsid w:val="554A5C5F"/>
    <w:rsid w:val="5558B6E4"/>
    <w:rsid w:val="55813ADE"/>
    <w:rsid w:val="55D8F68A"/>
    <w:rsid w:val="560DB49C"/>
    <w:rsid w:val="561E2ECC"/>
    <w:rsid w:val="56B53188"/>
    <w:rsid w:val="57056EA6"/>
    <w:rsid w:val="5712749B"/>
    <w:rsid w:val="57696086"/>
    <w:rsid w:val="5779B269"/>
    <w:rsid w:val="57A509D7"/>
    <w:rsid w:val="593EF30B"/>
    <w:rsid w:val="59655ADB"/>
    <w:rsid w:val="59AECB06"/>
    <w:rsid w:val="59EBF4AC"/>
    <w:rsid w:val="5B1FDCAD"/>
    <w:rsid w:val="5B8FB0A1"/>
    <w:rsid w:val="5C198F84"/>
    <w:rsid w:val="5C619011"/>
    <w:rsid w:val="5CEB9EE7"/>
    <w:rsid w:val="5D464146"/>
    <w:rsid w:val="5D8BD0C4"/>
    <w:rsid w:val="5DDCF62F"/>
    <w:rsid w:val="5E0E0C0B"/>
    <w:rsid w:val="5E480E1B"/>
    <w:rsid w:val="5E6F598E"/>
    <w:rsid w:val="5EAE9E1E"/>
    <w:rsid w:val="5EF7CFB4"/>
    <w:rsid w:val="5F010EB8"/>
    <w:rsid w:val="5FA2A8E0"/>
    <w:rsid w:val="5FC4ECF8"/>
    <w:rsid w:val="60295922"/>
    <w:rsid w:val="60A5B3B1"/>
    <w:rsid w:val="60C135DF"/>
    <w:rsid w:val="62349DAE"/>
    <w:rsid w:val="6259B5F2"/>
    <w:rsid w:val="63E82A9B"/>
    <w:rsid w:val="645C3EA9"/>
    <w:rsid w:val="658D0602"/>
    <w:rsid w:val="65EAEBB1"/>
    <w:rsid w:val="65EBA294"/>
    <w:rsid w:val="66F9CD18"/>
    <w:rsid w:val="672B8625"/>
    <w:rsid w:val="677A559C"/>
    <w:rsid w:val="67E5FF95"/>
    <w:rsid w:val="6828358C"/>
    <w:rsid w:val="68A960FB"/>
    <w:rsid w:val="691547FB"/>
    <w:rsid w:val="695C9FB2"/>
    <w:rsid w:val="6AC9C1B2"/>
    <w:rsid w:val="6BF7EC91"/>
    <w:rsid w:val="6CC6E1AB"/>
    <w:rsid w:val="6D04C4CA"/>
    <w:rsid w:val="6D297E23"/>
    <w:rsid w:val="6DC3868C"/>
    <w:rsid w:val="6E4E68D4"/>
    <w:rsid w:val="6ECEA265"/>
    <w:rsid w:val="6EF200E5"/>
    <w:rsid w:val="700699CC"/>
    <w:rsid w:val="70BA827A"/>
    <w:rsid w:val="70F3A8B9"/>
    <w:rsid w:val="716EF8D1"/>
    <w:rsid w:val="72631808"/>
    <w:rsid w:val="73B3AC07"/>
    <w:rsid w:val="73B71A4D"/>
    <w:rsid w:val="74E0D169"/>
    <w:rsid w:val="74F3E816"/>
    <w:rsid w:val="756B0361"/>
    <w:rsid w:val="759C4B6E"/>
    <w:rsid w:val="7685CFA6"/>
    <w:rsid w:val="7719AAF4"/>
    <w:rsid w:val="773B6F92"/>
    <w:rsid w:val="780FA136"/>
    <w:rsid w:val="79507554"/>
    <w:rsid w:val="797BBC9B"/>
    <w:rsid w:val="7A3369D5"/>
    <w:rsid w:val="7AA55616"/>
    <w:rsid w:val="7B662114"/>
    <w:rsid w:val="7BD14D14"/>
    <w:rsid w:val="7C995DA3"/>
    <w:rsid w:val="7DA3BFFD"/>
    <w:rsid w:val="7E7BBF44"/>
    <w:rsid w:val="7EBBF46D"/>
    <w:rsid w:val="7F0AF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C56F80"/>
  <w15:chartTrackingRefBased/>
  <w15:docId w15:val="{9BDD5C52-8771-4934-A8E1-08750FB94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60295922"/>
    <w:rPr>
      <w:rFonts w:ascii="Arial" w:hAnsi="Arial"/>
      <w:lang w:val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60295922"/>
    <w:pPr>
      <w:keepNext/>
      <w:keepLines/>
      <w:spacing w:before="360" w:after="80"/>
      <w:outlineLvl w:val="0"/>
    </w:pPr>
    <w:rPr>
      <w:rFonts w:eastAsiaTheme="majorEastAsia" w:cstheme="majorBidi"/>
      <w:b/>
      <w:bCs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60295922"/>
    <w:pPr>
      <w:keepNext/>
      <w:keepLines/>
      <w:spacing w:before="160" w:after="80"/>
      <w:outlineLvl w:val="1"/>
    </w:pPr>
    <w:rPr>
      <w:rFonts w:eastAsiaTheme="majorEastAsia" w:cstheme="majorBidi"/>
      <w:b/>
      <w:bCs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60295922"/>
    <w:pPr>
      <w:keepNext/>
      <w:keepLines/>
      <w:spacing w:before="160" w:after="80"/>
      <w:outlineLvl w:val="2"/>
    </w:pPr>
    <w:rPr>
      <w:rFonts w:eastAsiaTheme="majorEastAsia" w:cstheme="majorBidi"/>
      <w:color w:val="000000" w:themeColor="text2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602959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D98C4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60295922"/>
    <w:pPr>
      <w:keepNext/>
      <w:keepLines/>
      <w:spacing w:before="80" w:after="40"/>
      <w:outlineLvl w:val="4"/>
    </w:pPr>
    <w:rPr>
      <w:rFonts w:eastAsiaTheme="majorEastAsia" w:cstheme="majorBidi"/>
      <w:color w:val="1D98C4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602959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2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602959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2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60295922"/>
    <w:pPr>
      <w:keepNext/>
      <w:keepLines/>
      <w:spacing w:after="0"/>
      <w:outlineLvl w:val="7"/>
    </w:pPr>
    <w:rPr>
      <w:rFonts w:eastAsiaTheme="majorEastAsia" w:cstheme="majorBidi"/>
      <w:i/>
      <w:iCs/>
      <w:color w:val="272727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60295922"/>
    <w:pPr>
      <w:keepNext/>
      <w:keepLines/>
      <w:spacing w:after="0"/>
      <w:outlineLvl w:val="8"/>
    </w:pPr>
    <w:rPr>
      <w:rFonts w:eastAsiaTheme="majorEastAsia" w:cstheme="majorBidi"/>
      <w:color w:val="272727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0713F"/>
    <w:rPr>
      <w:rFonts w:ascii="Arial" w:eastAsiaTheme="majorEastAsia" w:hAnsi="Arial" w:cstheme="majorBidi"/>
      <w:b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2E7D24"/>
    <w:rPr>
      <w:rFonts w:ascii="Arial" w:eastAsiaTheme="majorEastAsia" w:hAnsi="Arial" w:cstheme="majorBidi"/>
      <w:b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90713F"/>
    <w:rPr>
      <w:rFonts w:ascii="Arial" w:eastAsiaTheme="majorEastAsia" w:hAnsi="Arial" w:cstheme="majorBidi"/>
      <w:color w:val="000000" w:themeColor="text2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761D15"/>
    <w:rPr>
      <w:rFonts w:eastAsiaTheme="majorEastAsia" w:cstheme="majorBidi"/>
      <w:i/>
      <w:iCs/>
      <w:color w:val="1D98C4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761D15"/>
    <w:rPr>
      <w:rFonts w:eastAsiaTheme="majorEastAsia" w:cstheme="majorBidi"/>
      <w:color w:val="1D98C4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761D15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61D15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61D15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61D15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60295922"/>
    <w:pPr>
      <w:spacing w:after="80" w:line="240" w:lineRule="auto"/>
      <w:contextualSpacing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761D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60295922"/>
    <w:rPr>
      <w:rFonts w:eastAsiaTheme="majorEastAsia" w:cstheme="majorBidi"/>
      <w:color w:val="595959" w:themeColor="text2" w:themeTint="A6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761D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60295922"/>
    <w:pPr>
      <w:spacing w:before="160"/>
      <w:jc w:val="center"/>
    </w:pPr>
    <w:rPr>
      <w:i/>
      <w:iCs/>
      <w:color w:val="404040" w:themeColor="text2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761D15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60295922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761D15"/>
    <w:rPr>
      <w:i/>
      <w:iCs/>
      <w:color w:val="1D98C4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60295922"/>
    <w:pPr>
      <w:pBdr>
        <w:top w:val="single" w:sz="4" w:space="10" w:color="1D98C4" w:themeColor="accent1" w:themeShade="BF"/>
        <w:bottom w:val="single" w:sz="4" w:space="10" w:color="1D98C4" w:themeColor="accent1" w:themeShade="BF"/>
      </w:pBdr>
      <w:spacing w:before="360" w:after="360"/>
      <w:ind w:left="864" w:right="864"/>
      <w:jc w:val="center"/>
    </w:pPr>
    <w:rPr>
      <w:i/>
      <w:iCs/>
      <w:color w:val="1D98C4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761D15"/>
    <w:rPr>
      <w:i/>
      <w:iCs/>
      <w:color w:val="1D98C4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761D15"/>
    <w:rPr>
      <w:b/>
      <w:bCs/>
      <w:smallCaps/>
      <w:color w:val="1D98C4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60295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61960"/>
  </w:style>
  <w:style w:type="paragraph" w:styleId="Sidfot">
    <w:name w:val="footer"/>
    <w:basedOn w:val="Normal"/>
    <w:link w:val="SidfotChar"/>
    <w:uiPriority w:val="99"/>
    <w:unhideWhenUsed/>
    <w:rsid w:val="60295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61960"/>
  </w:style>
  <w:style w:type="paragraph" w:styleId="Normalwebb">
    <w:name w:val="Normal (Web)"/>
    <w:basedOn w:val="Normal"/>
    <w:uiPriority w:val="99"/>
    <w:semiHidden/>
    <w:unhideWhenUsed/>
    <w:rsid w:val="6029592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uiPriority w:val="99"/>
    <w:unhideWhenUsed/>
    <w:rsid w:val="002E7D24"/>
    <w:rPr>
      <w:color w:val="F9423A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2E7D24"/>
    <w:rPr>
      <w:color w:val="605E5C"/>
      <w:shd w:val="clear" w:color="auto" w:fill="E1DFDD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476F32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60295922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476F32"/>
    <w:rPr>
      <w:rFonts w:ascii="Arial" w:hAnsi="Arial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476F32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476F32"/>
    <w:rPr>
      <w:rFonts w:ascii="Arial" w:hAnsi="Arial"/>
      <w:b/>
      <w:bCs/>
      <w:sz w:val="20"/>
      <w:szCs w:val="20"/>
    </w:rPr>
  </w:style>
  <w:style w:type="paragraph" w:styleId="Innehll1">
    <w:name w:val="toc 1"/>
    <w:basedOn w:val="Normal"/>
    <w:next w:val="Normal"/>
    <w:uiPriority w:val="39"/>
    <w:unhideWhenUsed/>
    <w:rsid w:val="60295922"/>
    <w:pPr>
      <w:spacing w:after="100"/>
    </w:pPr>
  </w:style>
  <w:style w:type="paragraph" w:styleId="Innehll2">
    <w:name w:val="toc 2"/>
    <w:basedOn w:val="Normal"/>
    <w:next w:val="Normal"/>
    <w:uiPriority w:val="39"/>
    <w:unhideWhenUsed/>
    <w:rsid w:val="60295922"/>
    <w:pPr>
      <w:spacing w:after="100"/>
      <w:ind w:left="220"/>
    </w:pPr>
  </w:style>
  <w:style w:type="paragraph" w:styleId="Innehll3">
    <w:name w:val="toc 3"/>
    <w:basedOn w:val="Normal"/>
    <w:next w:val="Normal"/>
    <w:uiPriority w:val="39"/>
    <w:unhideWhenUsed/>
    <w:rsid w:val="60295922"/>
    <w:pPr>
      <w:spacing w:after="100"/>
      <w:ind w:left="440"/>
    </w:pPr>
  </w:style>
  <w:style w:type="paragraph" w:styleId="Innehll4">
    <w:name w:val="toc 4"/>
    <w:basedOn w:val="Normal"/>
    <w:next w:val="Normal"/>
    <w:uiPriority w:val="39"/>
    <w:unhideWhenUsed/>
    <w:rsid w:val="60295922"/>
    <w:pPr>
      <w:spacing w:after="100"/>
      <w:ind w:left="660"/>
    </w:pPr>
  </w:style>
  <w:style w:type="paragraph" w:styleId="Innehll5">
    <w:name w:val="toc 5"/>
    <w:basedOn w:val="Normal"/>
    <w:next w:val="Normal"/>
    <w:uiPriority w:val="39"/>
    <w:unhideWhenUsed/>
    <w:rsid w:val="60295922"/>
    <w:pPr>
      <w:spacing w:after="100"/>
      <w:ind w:left="880"/>
    </w:pPr>
  </w:style>
  <w:style w:type="paragraph" w:styleId="Innehll6">
    <w:name w:val="toc 6"/>
    <w:basedOn w:val="Normal"/>
    <w:next w:val="Normal"/>
    <w:uiPriority w:val="39"/>
    <w:unhideWhenUsed/>
    <w:rsid w:val="60295922"/>
    <w:pPr>
      <w:spacing w:after="100"/>
      <w:ind w:left="1100"/>
    </w:pPr>
  </w:style>
  <w:style w:type="paragraph" w:styleId="Innehll7">
    <w:name w:val="toc 7"/>
    <w:basedOn w:val="Normal"/>
    <w:next w:val="Normal"/>
    <w:uiPriority w:val="39"/>
    <w:unhideWhenUsed/>
    <w:rsid w:val="60295922"/>
    <w:pPr>
      <w:spacing w:after="100"/>
      <w:ind w:left="1320"/>
    </w:pPr>
  </w:style>
  <w:style w:type="paragraph" w:styleId="Innehll8">
    <w:name w:val="toc 8"/>
    <w:basedOn w:val="Normal"/>
    <w:next w:val="Normal"/>
    <w:uiPriority w:val="39"/>
    <w:unhideWhenUsed/>
    <w:rsid w:val="60295922"/>
    <w:pPr>
      <w:spacing w:after="100"/>
      <w:ind w:left="1540"/>
    </w:pPr>
  </w:style>
  <w:style w:type="paragraph" w:styleId="Innehll9">
    <w:name w:val="toc 9"/>
    <w:basedOn w:val="Normal"/>
    <w:next w:val="Normal"/>
    <w:uiPriority w:val="39"/>
    <w:unhideWhenUsed/>
    <w:rsid w:val="60295922"/>
    <w:pPr>
      <w:spacing w:after="100"/>
      <w:ind w:left="1760"/>
    </w:pPr>
  </w:style>
  <w:style w:type="paragraph" w:styleId="Slutnotstext">
    <w:name w:val="endnote text"/>
    <w:basedOn w:val="Normal"/>
    <w:uiPriority w:val="99"/>
    <w:semiHidden/>
    <w:unhideWhenUsed/>
    <w:rsid w:val="60295922"/>
    <w:pPr>
      <w:spacing w:after="0" w:line="240" w:lineRule="auto"/>
    </w:pPr>
    <w:rPr>
      <w:sz w:val="20"/>
      <w:szCs w:val="20"/>
    </w:rPr>
  </w:style>
  <w:style w:type="paragraph" w:styleId="Fotnotstext">
    <w:name w:val="footnote text"/>
    <w:basedOn w:val="Normal"/>
    <w:uiPriority w:val="99"/>
    <w:semiHidden/>
    <w:unhideWhenUsed/>
    <w:rsid w:val="60295922"/>
    <w:pPr>
      <w:spacing w:after="0" w:line="240" w:lineRule="auto"/>
    </w:pPr>
    <w:rPr>
      <w:sz w:val="20"/>
      <w:szCs w:val="20"/>
    </w:rPr>
  </w:style>
  <w:style w:type="character" w:styleId="AnvndHyperlnk">
    <w:name w:val="FollowedHyperlink"/>
    <w:basedOn w:val="Standardstycketeckensnitt"/>
    <w:uiPriority w:val="99"/>
    <w:semiHidden/>
    <w:unhideWhenUsed/>
    <w:rsid w:val="00743C99"/>
    <w:rPr>
      <w:color w:val="3F3F3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89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2701">
          <w:marLeft w:val="274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6554">
          <w:marLeft w:val="274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26971">
          <w:marLeft w:val="274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00964">
          <w:marLeft w:val="274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03847">
          <w:marLeft w:val="274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8498">
          <w:marLeft w:val="274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4949">
          <w:marLeft w:val="274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0439">
          <w:marLeft w:val="274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1619">
          <w:marLeft w:val="634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79737">
          <w:marLeft w:val="274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1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7229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206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31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42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25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615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0591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72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084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607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biometria.se/viol-3/din-resa-mot-viol-3/foer-dig-som-transportfoeretag/bestaellning-av-aktoer/" TargetMode="External"/><Relationship Id="rId18" Type="http://schemas.openxmlformats.org/officeDocument/2006/relationships/image" Target="media/image4.png"/><Relationship Id="rId26" Type="http://schemas.openxmlformats.org/officeDocument/2006/relationships/hyperlink" Target="mailto:support.viol3@biometria.se" TargetMode="External"/><Relationship Id="rId39" Type="http://schemas.openxmlformats.org/officeDocument/2006/relationships/hyperlink" Target="mailto:support.viol3@biometria.s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16.png"/><Relationship Id="rId42" Type="http://schemas.openxmlformats.org/officeDocument/2006/relationships/hyperlink" Target="https://www.sodra.com/viol3/" TargetMode="External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s://www.biometria.se/viol-3/din-resa-mot-viol-3/oeppna-moeten-om-viol-3/" TargetMode="External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hyperlink" Target="https://www.biometria.se/media/eu5pz55p/mall-fordonsregister.xlsx" TargetMode="External"/><Relationship Id="rId41" Type="http://schemas.openxmlformats.org/officeDocument/2006/relationships/hyperlink" Target="https://www.biometria.se/viol-3/om-viol-3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s://www.biometria.se/viol-3/din-resa-mot-viol-3/oeppna-moeten-om-viol-3/" TargetMode="External"/><Relationship Id="rId40" Type="http://schemas.openxmlformats.org/officeDocument/2006/relationships/hyperlink" Target="mailto:viol3@sodra.com" TargetMode="External"/><Relationship Id="rId45" Type="http://schemas.openxmlformats.org/officeDocument/2006/relationships/hyperlink" Target="https://form.apsis.one/c9jFuhZsb59tqO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www.biometria.se/mina-sidor/viol-3-produktionsmiljoe/mina-aerenden/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support.google.com/accounts/answer/1066447?hl=sv&amp;co=GENIE.Platform%3DAndroid" TargetMode="External"/><Relationship Id="rId36" Type="http://schemas.openxmlformats.org/officeDocument/2006/relationships/hyperlink" Target="https://www.biometria.se/chaufforsklienten/index.html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image" Target="media/image13.png"/><Relationship Id="rId44" Type="http://schemas.openxmlformats.org/officeDocument/2006/relationships/hyperlink" Target="https://www.biometria.se/viol-3/anvaendardokumentation/filmer-viol-3/informationsfilmer-viol-3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biometria.se/mina-sidor/viol-3-produktionsmiljoe/mina-aerenden/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support.microsoft.com/sv-se/account-billing/om-microsoft-authenticator-9783c865-0308-42fb-a519-8cf666fe0acc" TargetMode="External"/><Relationship Id="rId30" Type="http://schemas.openxmlformats.org/officeDocument/2006/relationships/image" Target="media/image12.png"/><Relationship Id="rId35" Type="http://schemas.openxmlformats.org/officeDocument/2006/relationships/hyperlink" Target="mailto:support.viol3@biometria.se" TargetMode="External"/><Relationship Id="rId43" Type="http://schemas.openxmlformats.org/officeDocument/2006/relationships/hyperlink" Target="https://www.biometria.se/viol-3/din-resa-mot-viol-3/foer-dig-som-transportfoeretag/" TargetMode="Externa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nno\AppData\Local\Temp\Templafy\WordVsto\sglhreeb.dotx" TargetMode="External"/></Relationships>
</file>

<file path=word/theme/theme1.xml><?xml version="1.0" encoding="utf-8"?>
<a:theme xmlns:a="http://schemas.openxmlformats.org/drawingml/2006/main" name="Office Theme">
  <a:themeElements>
    <a:clrScheme name="Södra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4ABCE4"/>
      </a:accent1>
      <a:accent2>
        <a:srgbClr val="86C200"/>
      </a:accent2>
      <a:accent3>
        <a:srgbClr val="369E63"/>
      </a:accent3>
      <a:accent4>
        <a:srgbClr val="FAE100"/>
      </a:accent4>
      <a:accent5>
        <a:srgbClr val="007A33"/>
      </a:accent5>
      <a:accent6>
        <a:srgbClr val="9EA1A2"/>
      </a:accent6>
      <a:hlink>
        <a:srgbClr val="F9423A"/>
      </a:hlink>
      <a:folHlink>
        <a:srgbClr val="3F3F3F"/>
      </a:folHlink>
    </a:clrScheme>
    <a:fontScheme name="Södra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TemplafyFormConfiguration><![CDATA[{"formFields":[],"formDataEntries":[]}]]></TemplafyFormConfiguration>
</file>

<file path=customXml/item2.xml><?xml version="1.0" encoding="utf-8"?>
<TemplafyTemplateConfiguration><![CDATA[{"elementsMetadata":[],"transformationConfigurations":[],"templateName":"blankdocument","templateDescription":"","enableDocumentContentUpdater":false,"version":"2.0"}]]></TemplafyTemplateConfiguration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C46EE253CAF847AEC6DB4498A2D3BB" ma:contentTypeVersion="17" ma:contentTypeDescription="Create a new document." ma:contentTypeScope="" ma:versionID="afb4ca8a49230c7bdd221c6e7fed1ff5">
  <xsd:schema xmlns:xsd="http://www.w3.org/2001/XMLSchema" xmlns:xs="http://www.w3.org/2001/XMLSchema" xmlns:p="http://schemas.microsoft.com/office/2006/metadata/properties" xmlns:ns2="f51301b6-afea-4cfe-9f5a-5484f0257cb3" xmlns:ns3="0790b8d9-78df-4743-afbb-deb11da328ff" xmlns:ns4="4dde3212-5f63-4ff5-9f0a-87ac12ef6397" targetNamespace="http://schemas.microsoft.com/office/2006/metadata/properties" ma:root="true" ma:fieldsID="d27974ad73eacfa912a394cf10781fd8" ns2:_="" ns3:_="" ns4:_="">
    <xsd:import namespace="f51301b6-afea-4cfe-9f5a-5484f0257cb3"/>
    <xsd:import namespace="0790b8d9-78df-4743-afbb-deb11da328ff"/>
    <xsd:import namespace="4dde3212-5f63-4ff5-9f0a-87ac12ef63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lcf76f155ced4ddcb4097134ff3c332f" minOccurs="0"/>
                <xsd:element ref="ns4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1301b6-afea-4cfe-9f5a-5484f0257c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17e100e-3a2d-4349-8629-9f9c688602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90b8d9-78df-4743-afbb-deb11da328f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e3212-5f63-4ff5-9f0a-87ac12ef639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cf73ea26-014b-4f99-a52b-78c94ed47453}" ma:internalName="TaxCatchAll" ma:showField="CatchAllData" ma:web="0790b8d9-78df-4743-afbb-deb11da328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de3212-5f63-4ff5-9f0a-87ac12ef6397" xsi:nil="true"/>
    <lcf76f155ced4ddcb4097134ff3c332f xmlns="f51301b6-afea-4cfe-9f5a-5484f0257cb3">
      <Terms xmlns="http://schemas.microsoft.com/office/infopath/2007/PartnerControls"/>
    </lcf76f155ced4ddcb4097134ff3c332f>
    <SharedWithUsers xmlns="0790b8d9-78df-4743-afbb-deb11da328ff">
      <UserInfo>
        <DisplayName>Sundblad, Pehr</DisplayName>
        <AccountId>58</AccountId>
        <AccountType/>
      </UserInfo>
      <UserInfo>
        <DisplayName>Nodén, Linda</DisplayName>
        <AccountId>109</AccountId>
        <AccountType/>
      </UserInfo>
    </SharedWithUsers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F9E89F-5625-4B67-A182-9FA17FCCA40C}">
  <ds:schemaRefs/>
</ds:datastoreItem>
</file>

<file path=customXml/itemProps2.xml><?xml version="1.0" encoding="utf-8"?>
<ds:datastoreItem xmlns:ds="http://schemas.openxmlformats.org/officeDocument/2006/customXml" ds:itemID="{9264C68A-25B8-40AC-BAC5-25344938EBF9}">
  <ds:schemaRefs/>
</ds:datastoreItem>
</file>

<file path=customXml/itemProps3.xml><?xml version="1.0" encoding="utf-8"?>
<ds:datastoreItem xmlns:ds="http://schemas.openxmlformats.org/officeDocument/2006/customXml" ds:itemID="{AB4771C7-D1D0-4404-90F6-C74A51A736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1301b6-afea-4cfe-9f5a-5484f0257cb3"/>
    <ds:schemaRef ds:uri="0790b8d9-78df-4743-afbb-deb11da328ff"/>
    <ds:schemaRef ds:uri="4dde3212-5f63-4ff5-9f0a-87ac12ef63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02CD601-27B0-4432-A35F-B271E2B15CDE}">
  <ds:schemaRefs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0790b8d9-78df-4743-afbb-deb11da328ff"/>
    <ds:schemaRef ds:uri="http://schemas.openxmlformats.org/package/2006/metadata/core-properties"/>
    <ds:schemaRef ds:uri="http://purl.org/dc/terms/"/>
    <ds:schemaRef ds:uri="4dde3212-5f63-4ff5-9f0a-87ac12ef6397"/>
    <ds:schemaRef ds:uri="f51301b6-afea-4cfe-9f5a-5484f0257cb3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ED84C5DF-4AC8-41B6-8F14-18D868E1C28D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4fd1c0e0-3cb1-4c2b-8ef8-e36cb310581c}" enabled="0" method="" siteId="{4fd1c0e0-3cb1-4c2b-8ef8-e36cb310581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sglhreeb</Template>
  <TotalTime>0</TotalTime>
  <Pages>9</Pages>
  <Words>1346</Words>
  <Characters>7137</Characters>
  <Application>Microsoft Office Word</Application>
  <DocSecurity>0</DocSecurity>
  <Lines>59</Lines>
  <Paragraphs>16</Paragraphs>
  <ScaleCrop>false</ScaleCrop>
  <Company/>
  <LinksUpToDate>false</LinksUpToDate>
  <CharactersWithSpaces>8467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Vergili, Linda</dc:creator>
  <cp:keywords/>
  <dc:description/>
  <cp:lastModifiedBy>Vergili, Linda</cp:lastModifiedBy>
  <cp:revision>2</cp:revision>
  <dcterms:created xsi:type="dcterms:W3CDTF">2025-02-26T10:07:00Z</dcterms:created>
  <dcterms:modified xsi:type="dcterms:W3CDTF">2025-02-26T10:07:00Z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fyTenantId">
    <vt:lpwstr>sodra</vt:lpwstr>
  </property>
  <property fmtid="{D5CDD505-2E9C-101B-9397-08002B2CF9AE}" pid="3" name="TemplafyTemplateId">
    <vt:lpwstr>883380481927413852</vt:lpwstr>
  </property>
  <property fmtid="{D5CDD505-2E9C-101B-9397-08002B2CF9AE}" pid="4" name="TemplafyUserProfileId">
    <vt:lpwstr>896971853563691019</vt:lpwstr>
  </property>
  <property fmtid="{D5CDD505-2E9C-101B-9397-08002B2CF9AE}" pid="5" name="TemplafyLanguageCode">
    <vt:lpwstr>sv-SE</vt:lpwstr>
  </property>
  <property fmtid="{D5CDD505-2E9C-101B-9397-08002B2CF9AE}" pid="6" name="TemplafyFromBlank">
    <vt:bool>true</vt:bool>
  </property>
  <property fmtid="{D5CDD505-2E9C-101B-9397-08002B2CF9AE}" pid="7" name="ContentTypeId">
    <vt:lpwstr>0x010100EBC46EE253CAF847AEC6DB4498A2D3BB</vt:lpwstr>
  </property>
  <property fmtid="{D5CDD505-2E9C-101B-9397-08002B2CF9AE}" pid="8" name="MediaServiceImageTags">
    <vt:lpwstr/>
  </property>
</Properties>
</file>